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59" w:rsidRPr="00A21141" w:rsidRDefault="0076353C" w:rsidP="00A21141">
      <w:pPr>
        <w:tabs>
          <w:tab w:val="center" w:pos="4536"/>
          <w:tab w:val="right" w:pos="9072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1EF869" wp14:editId="212CA54B">
            <wp:extent cx="571500" cy="723900"/>
            <wp:effectExtent l="0" t="0" r="0" b="0"/>
            <wp:docPr id="1" name="Рисунок 11" descr="Описание: 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5E9" w:rsidRPr="00747100" w:rsidRDefault="001575E9" w:rsidP="001575E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747100">
        <w:rPr>
          <w:spacing w:val="40"/>
          <w:sz w:val="28"/>
          <w:szCs w:val="28"/>
        </w:rPr>
        <w:t>РОССИЙСКАЯ ФЕДЕРАЦИЯ</w:t>
      </w:r>
    </w:p>
    <w:p w:rsidR="00111C59" w:rsidRPr="00747100" w:rsidRDefault="001575E9" w:rsidP="00111C5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747100">
        <w:rPr>
          <w:spacing w:val="40"/>
          <w:sz w:val="28"/>
          <w:szCs w:val="28"/>
        </w:rPr>
        <w:t>РОСТОВСКАЯ ОБЛАСТЬ</w:t>
      </w:r>
    </w:p>
    <w:p w:rsidR="001575E9" w:rsidRPr="00747100" w:rsidRDefault="001575E9" w:rsidP="001575E9">
      <w:pPr>
        <w:jc w:val="center"/>
        <w:rPr>
          <w:spacing w:val="10"/>
          <w:sz w:val="28"/>
          <w:szCs w:val="28"/>
        </w:rPr>
      </w:pPr>
      <w:r w:rsidRPr="00747100">
        <w:rPr>
          <w:spacing w:val="10"/>
          <w:sz w:val="28"/>
          <w:szCs w:val="28"/>
        </w:rPr>
        <w:t>МУНИЦИПАЛЬНОЕ ОБРАЗОВАНИЕ «БЕЛОКАЛИТВИНСКИЙ РАЙОН»</w:t>
      </w:r>
    </w:p>
    <w:p w:rsidR="001575E9" w:rsidRDefault="001575E9" w:rsidP="001575E9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747100">
        <w:rPr>
          <w:spacing w:val="40"/>
          <w:sz w:val="28"/>
          <w:szCs w:val="28"/>
        </w:rPr>
        <w:t>АДМИНИСТРАЦИЯ БЕЛОКАЛИТВИНСКОГО РАЙОНА</w:t>
      </w:r>
    </w:p>
    <w:p w:rsidR="001775D8" w:rsidRPr="00747100" w:rsidRDefault="00C45540" w:rsidP="00A21141">
      <w:pPr>
        <w:tabs>
          <w:tab w:val="left" w:pos="709"/>
        </w:tabs>
        <w:spacing w:before="120"/>
        <w:jc w:val="center"/>
        <w:rPr>
          <w:b/>
          <w:spacing w:val="40"/>
          <w:sz w:val="28"/>
          <w:szCs w:val="28"/>
        </w:rPr>
      </w:pPr>
      <w:r w:rsidRPr="00747100">
        <w:rPr>
          <w:b/>
          <w:spacing w:val="40"/>
          <w:sz w:val="28"/>
          <w:szCs w:val="28"/>
        </w:rPr>
        <w:t>П</w:t>
      </w:r>
      <w:r w:rsidR="001775D8" w:rsidRPr="00747100">
        <w:rPr>
          <w:b/>
          <w:spacing w:val="40"/>
          <w:sz w:val="28"/>
          <w:szCs w:val="28"/>
        </w:rPr>
        <w:t>ОСТАНОВЛЕНИЕ</w:t>
      </w:r>
    </w:p>
    <w:p w:rsidR="001575E9" w:rsidRDefault="00980FD4" w:rsidP="001575E9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от ____</w:t>
      </w:r>
      <w:r w:rsidR="001575E9" w:rsidRPr="00747100">
        <w:rPr>
          <w:sz w:val="28"/>
          <w:szCs w:val="28"/>
        </w:rPr>
        <w:t>.20</w:t>
      </w:r>
      <w:r w:rsidR="004D6991" w:rsidRPr="00747100">
        <w:rPr>
          <w:sz w:val="28"/>
          <w:szCs w:val="28"/>
        </w:rPr>
        <w:t>2</w:t>
      </w:r>
      <w:r w:rsidR="00C630BC">
        <w:rPr>
          <w:sz w:val="28"/>
          <w:szCs w:val="28"/>
        </w:rPr>
        <w:t>6</w:t>
      </w:r>
      <w:r w:rsidR="001575E9" w:rsidRPr="00747100">
        <w:rPr>
          <w:sz w:val="28"/>
          <w:szCs w:val="28"/>
        </w:rPr>
        <w:tab/>
        <w:t>№ _____</w:t>
      </w:r>
    </w:p>
    <w:p w:rsidR="001575E9" w:rsidRDefault="001575E9" w:rsidP="001575E9">
      <w:pPr>
        <w:spacing w:before="120"/>
        <w:jc w:val="center"/>
        <w:rPr>
          <w:sz w:val="28"/>
          <w:szCs w:val="28"/>
        </w:rPr>
      </w:pPr>
      <w:r w:rsidRPr="00747100">
        <w:rPr>
          <w:sz w:val="28"/>
          <w:szCs w:val="28"/>
        </w:rPr>
        <w:t>г.  Белая Калитва</w:t>
      </w:r>
    </w:p>
    <w:p w:rsidR="00111C59" w:rsidRDefault="00111C59" w:rsidP="001575E9">
      <w:pPr>
        <w:spacing w:before="120"/>
        <w:jc w:val="center"/>
        <w:rPr>
          <w:sz w:val="28"/>
          <w:szCs w:val="28"/>
        </w:rPr>
      </w:pPr>
    </w:p>
    <w:p w:rsidR="008010FA" w:rsidRPr="00747100" w:rsidRDefault="008010FA" w:rsidP="00C63934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747100">
        <w:rPr>
          <w:b/>
          <w:bCs/>
          <w:sz w:val="28"/>
          <w:szCs w:val="28"/>
        </w:rPr>
        <w:t>О внесении изменений в постановление</w:t>
      </w:r>
    </w:p>
    <w:p w:rsidR="008010FA" w:rsidRPr="00747100" w:rsidRDefault="008010FA" w:rsidP="00C63934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747100">
        <w:rPr>
          <w:b/>
          <w:bCs/>
          <w:sz w:val="28"/>
          <w:szCs w:val="28"/>
        </w:rPr>
        <w:t>Администрации Белокалитвинского</w:t>
      </w:r>
    </w:p>
    <w:p w:rsidR="00111C59" w:rsidRDefault="008010FA" w:rsidP="00C63934">
      <w:pPr>
        <w:jc w:val="center"/>
        <w:rPr>
          <w:b/>
          <w:sz w:val="28"/>
          <w:szCs w:val="28"/>
        </w:rPr>
      </w:pPr>
      <w:r w:rsidRPr="00747100">
        <w:rPr>
          <w:b/>
          <w:bCs/>
          <w:sz w:val="28"/>
          <w:szCs w:val="28"/>
        </w:rPr>
        <w:t xml:space="preserve">района </w:t>
      </w:r>
      <w:r w:rsidR="00CB30EB" w:rsidRPr="00CB30EB">
        <w:rPr>
          <w:b/>
          <w:sz w:val="28"/>
          <w:szCs w:val="28"/>
        </w:rPr>
        <w:t xml:space="preserve">от </w:t>
      </w:r>
      <w:r w:rsidR="00980FD4">
        <w:rPr>
          <w:b/>
          <w:sz w:val="28"/>
          <w:szCs w:val="28"/>
        </w:rPr>
        <w:t>25</w:t>
      </w:r>
      <w:r w:rsidR="00CB30EB" w:rsidRPr="00CB30EB">
        <w:rPr>
          <w:b/>
          <w:sz w:val="28"/>
          <w:szCs w:val="28"/>
        </w:rPr>
        <w:t>.</w:t>
      </w:r>
      <w:r w:rsidR="00980FD4">
        <w:rPr>
          <w:b/>
          <w:sz w:val="28"/>
          <w:szCs w:val="28"/>
        </w:rPr>
        <w:t>07</w:t>
      </w:r>
      <w:r w:rsidR="00CB30EB" w:rsidRPr="00CB30EB">
        <w:rPr>
          <w:b/>
          <w:sz w:val="28"/>
          <w:szCs w:val="28"/>
        </w:rPr>
        <w:t>.202</w:t>
      </w:r>
      <w:r w:rsidR="00980FD4">
        <w:rPr>
          <w:b/>
          <w:sz w:val="28"/>
          <w:szCs w:val="28"/>
        </w:rPr>
        <w:t>2</w:t>
      </w:r>
      <w:r w:rsidR="00980FD4">
        <w:rPr>
          <w:b/>
          <w:sz w:val="28"/>
          <w:szCs w:val="28"/>
        </w:rPr>
        <w:tab/>
        <w:t>№ 796</w:t>
      </w:r>
    </w:p>
    <w:p w:rsidR="00374399" w:rsidRPr="00111C59" w:rsidRDefault="00980FD4" w:rsidP="00111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B30EB">
        <w:rPr>
          <w:b/>
          <w:sz w:val="28"/>
          <w:szCs w:val="28"/>
        </w:rPr>
        <w:t xml:space="preserve"> </w:t>
      </w:r>
    </w:p>
    <w:p w:rsidR="00943BB0" w:rsidRDefault="009B48C1" w:rsidP="00943BB0">
      <w:pPr>
        <w:pStyle w:val="af1"/>
        <w:spacing w:after="0"/>
        <w:ind w:firstLine="708"/>
        <w:jc w:val="both"/>
        <w:rPr>
          <w:sz w:val="28"/>
          <w:szCs w:val="28"/>
        </w:rPr>
      </w:pPr>
      <w:r w:rsidRPr="00C22CA9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В связи с внесением изменений</w:t>
      </w:r>
      <w:r w:rsidRPr="00C22CA9">
        <w:rPr>
          <w:spacing w:val="55"/>
          <w:w w:val="105"/>
          <w:sz w:val="28"/>
          <w:szCs w:val="28"/>
        </w:rPr>
        <w:t xml:space="preserve"> </w:t>
      </w:r>
      <w:r>
        <w:rPr>
          <w:spacing w:val="55"/>
          <w:w w:val="105"/>
          <w:sz w:val="28"/>
          <w:szCs w:val="28"/>
        </w:rPr>
        <w:t>в</w:t>
      </w:r>
      <w:r w:rsidRPr="00C22CA9">
        <w:rPr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Федеральный</w:t>
      </w:r>
      <w:r w:rsidRPr="00C22CA9">
        <w:rPr>
          <w:w w:val="105"/>
          <w:sz w:val="28"/>
          <w:szCs w:val="28"/>
        </w:rPr>
        <w:t xml:space="preserve"> </w:t>
      </w:r>
      <w:r w:rsidRPr="00C22CA9">
        <w:rPr>
          <w:spacing w:val="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закон</w:t>
      </w:r>
      <w:r w:rsidRPr="00C22CA9">
        <w:rPr>
          <w:w w:val="105"/>
          <w:sz w:val="28"/>
          <w:szCs w:val="28"/>
        </w:rPr>
        <w:t xml:space="preserve"> </w:t>
      </w:r>
      <w:r w:rsidRPr="00C22CA9">
        <w:rPr>
          <w:spacing w:val="32"/>
          <w:w w:val="105"/>
          <w:sz w:val="28"/>
          <w:szCs w:val="28"/>
        </w:rPr>
        <w:t xml:space="preserve"> </w:t>
      </w:r>
      <w:r w:rsidRPr="00C22CA9">
        <w:rPr>
          <w:w w:val="105"/>
          <w:sz w:val="28"/>
          <w:szCs w:val="28"/>
        </w:rPr>
        <w:t xml:space="preserve">от </w:t>
      </w:r>
      <w:r w:rsidRPr="00C22CA9">
        <w:rPr>
          <w:spacing w:val="29"/>
          <w:w w:val="105"/>
          <w:sz w:val="28"/>
          <w:szCs w:val="28"/>
        </w:rPr>
        <w:t xml:space="preserve"> </w:t>
      </w:r>
      <w:r w:rsidRPr="00C22CA9">
        <w:rPr>
          <w:w w:val="105"/>
          <w:sz w:val="28"/>
          <w:szCs w:val="28"/>
        </w:rPr>
        <w:t xml:space="preserve">27.07.2010 №  </w:t>
      </w:r>
      <w:r w:rsidRPr="00C22CA9">
        <w:rPr>
          <w:spacing w:val="6"/>
          <w:w w:val="105"/>
          <w:sz w:val="28"/>
          <w:szCs w:val="28"/>
        </w:rPr>
        <w:t xml:space="preserve"> </w:t>
      </w:r>
      <w:r w:rsidRPr="00C22CA9">
        <w:rPr>
          <w:w w:val="105"/>
          <w:sz w:val="28"/>
          <w:szCs w:val="28"/>
        </w:rPr>
        <w:t>210-ФЗ</w:t>
      </w:r>
      <w:r>
        <w:rPr>
          <w:w w:val="105"/>
          <w:sz w:val="28"/>
          <w:szCs w:val="28"/>
        </w:rPr>
        <w:t xml:space="preserve"> </w:t>
      </w:r>
      <w:r w:rsidRPr="00C22CA9">
        <w:rPr>
          <w:w w:val="105"/>
          <w:sz w:val="28"/>
          <w:szCs w:val="28"/>
        </w:rPr>
        <w:t>«Об организации предоставле</w:t>
      </w:r>
      <w:r>
        <w:rPr>
          <w:w w:val="105"/>
          <w:sz w:val="28"/>
          <w:szCs w:val="28"/>
        </w:rPr>
        <w:t>ния государственных и муниципаль</w:t>
      </w:r>
      <w:r w:rsidRPr="00C22CA9">
        <w:rPr>
          <w:w w:val="105"/>
          <w:sz w:val="28"/>
          <w:szCs w:val="28"/>
        </w:rPr>
        <w:t>ных услуг</w:t>
      </w:r>
      <w:r>
        <w:rPr>
          <w:w w:val="105"/>
          <w:sz w:val="28"/>
          <w:szCs w:val="28"/>
        </w:rPr>
        <w:t>»</w:t>
      </w:r>
      <w:r w:rsidR="00943BB0">
        <w:rPr>
          <w:w w:val="105"/>
          <w:sz w:val="28"/>
          <w:szCs w:val="28"/>
        </w:rPr>
        <w:t>,</w:t>
      </w:r>
      <w:r>
        <w:rPr>
          <w:w w:val="105"/>
          <w:sz w:val="28"/>
          <w:szCs w:val="28"/>
        </w:rPr>
        <w:t xml:space="preserve"> на основании </w:t>
      </w:r>
      <w:r>
        <w:rPr>
          <w:sz w:val="28"/>
          <w:szCs w:val="28"/>
        </w:rPr>
        <w:t>Федерального закона от 26.12.2024            № 494-ФЗ «</w:t>
      </w:r>
      <w:r w:rsidRPr="00DC1D31">
        <w:rPr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>
        <w:t xml:space="preserve"> </w:t>
      </w:r>
      <w:r w:rsidRPr="00CB30EB">
        <w:rPr>
          <w:color w:val="000000"/>
          <w:spacing w:val="-2"/>
          <w:sz w:val="28"/>
          <w:szCs w:val="28"/>
        </w:rPr>
        <w:t>Администрация Белокалитвинского района</w:t>
      </w:r>
      <w:r w:rsidRPr="00CB30EB">
        <w:rPr>
          <w:sz w:val="28"/>
          <w:szCs w:val="28"/>
        </w:rPr>
        <w:t xml:space="preserve">   </w:t>
      </w:r>
    </w:p>
    <w:p w:rsidR="009B48C1" w:rsidRPr="00943BB0" w:rsidRDefault="009B48C1" w:rsidP="00943BB0">
      <w:pPr>
        <w:pStyle w:val="af1"/>
        <w:spacing w:after="0"/>
        <w:jc w:val="both"/>
        <w:rPr>
          <w:color w:val="000000"/>
          <w:spacing w:val="-2"/>
          <w:sz w:val="28"/>
          <w:szCs w:val="28"/>
        </w:rPr>
      </w:pPr>
      <w:proofErr w:type="gramStart"/>
      <w:r w:rsidRPr="004F4E4C">
        <w:rPr>
          <w:b/>
          <w:sz w:val="28"/>
          <w:szCs w:val="28"/>
        </w:rPr>
        <w:t>п</w:t>
      </w:r>
      <w:proofErr w:type="gramEnd"/>
      <w:r w:rsidRPr="004F4E4C">
        <w:rPr>
          <w:b/>
          <w:sz w:val="28"/>
          <w:szCs w:val="28"/>
        </w:rPr>
        <w:t xml:space="preserve"> о с т а н о в л я е т:</w:t>
      </w:r>
      <w:r w:rsidRPr="00CB30EB">
        <w:rPr>
          <w:sz w:val="28"/>
          <w:szCs w:val="28"/>
        </w:rPr>
        <w:t xml:space="preserve"> </w:t>
      </w:r>
    </w:p>
    <w:p w:rsidR="00111C59" w:rsidRPr="00747100" w:rsidRDefault="00111C59" w:rsidP="00111C59">
      <w:pPr>
        <w:pStyle w:val="af9"/>
        <w:ind w:firstLine="709"/>
        <w:jc w:val="both"/>
        <w:rPr>
          <w:sz w:val="28"/>
          <w:szCs w:val="28"/>
        </w:rPr>
      </w:pPr>
    </w:p>
    <w:p w:rsidR="00594B6E" w:rsidRDefault="004D4FF5" w:rsidP="00727F0C">
      <w:pPr>
        <w:tabs>
          <w:tab w:val="left" w:pos="5529"/>
        </w:tabs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AB5277" w:rsidRPr="00FE6D7B">
        <w:rPr>
          <w:bCs/>
          <w:sz w:val="28"/>
          <w:szCs w:val="28"/>
        </w:rPr>
        <w:t xml:space="preserve">Внести </w:t>
      </w:r>
      <w:r w:rsidR="00C06A45" w:rsidRPr="00FE6D7B">
        <w:rPr>
          <w:bCs/>
          <w:sz w:val="28"/>
          <w:szCs w:val="28"/>
        </w:rPr>
        <w:t>в</w:t>
      </w:r>
      <w:r w:rsidR="00D23F87">
        <w:rPr>
          <w:bCs/>
          <w:sz w:val="28"/>
          <w:szCs w:val="28"/>
        </w:rPr>
        <w:t xml:space="preserve"> Приложение к постановлению</w:t>
      </w:r>
      <w:r>
        <w:rPr>
          <w:bCs/>
          <w:sz w:val="28"/>
          <w:szCs w:val="28"/>
        </w:rPr>
        <w:t xml:space="preserve"> Администрации </w:t>
      </w:r>
      <w:r w:rsidR="00AB5277" w:rsidRPr="00FE6D7B">
        <w:rPr>
          <w:bCs/>
          <w:sz w:val="28"/>
          <w:szCs w:val="28"/>
        </w:rPr>
        <w:t xml:space="preserve">Белокалитвинского района </w:t>
      </w:r>
      <w:bookmarkStart w:id="0" w:name="_GoBack"/>
      <w:bookmarkEnd w:id="0"/>
      <w:r w:rsidR="00727F0C">
        <w:rPr>
          <w:sz w:val="28"/>
          <w:szCs w:val="28"/>
        </w:rPr>
        <w:t>от 25.07.2022</w:t>
      </w:r>
      <w:r w:rsidR="00D23F87">
        <w:rPr>
          <w:sz w:val="28"/>
          <w:szCs w:val="28"/>
        </w:rPr>
        <w:t xml:space="preserve"> </w:t>
      </w:r>
      <w:r w:rsidR="0093258A">
        <w:rPr>
          <w:sz w:val="28"/>
          <w:szCs w:val="28"/>
        </w:rPr>
        <w:t xml:space="preserve">№ </w:t>
      </w:r>
      <w:r w:rsidR="00D271AB" w:rsidRPr="00D528FC">
        <w:rPr>
          <w:sz w:val="28"/>
          <w:szCs w:val="28"/>
        </w:rPr>
        <w:t>796</w:t>
      </w:r>
      <w:r w:rsidR="006245F8">
        <w:rPr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«</w:t>
      </w:r>
      <w:r w:rsidR="00D271AB" w:rsidRPr="00D271AB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D271AB" w:rsidRPr="00D271AB">
        <w:rPr>
          <w:sz w:val="28"/>
          <w:szCs w:val="28"/>
        </w:rPr>
        <w:t>«Постановка на учет и направление детей в</w:t>
      </w:r>
      <w:r w:rsidR="00D271AB" w:rsidRPr="00D271AB">
        <w:rPr>
          <w:spacing w:val="1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муниципальные образовательные организации,</w:t>
      </w:r>
      <w:r w:rsidR="00D271AB" w:rsidRPr="00D271AB">
        <w:rPr>
          <w:spacing w:val="1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реализующие</w:t>
      </w:r>
      <w:r w:rsidR="00D271AB" w:rsidRPr="00D271AB">
        <w:rPr>
          <w:spacing w:val="-3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образовательные</w:t>
      </w:r>
      <w:r w:rsidR="00D271AB" w:rsidRPr="00D271AB">
        <w:rPr>
          <w:spacing w:val="-3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программы</w:t>
      </w:r>
      <w:r w:rsidR="00D271AB" w:rsidRPr="00D271AB">
        <w:rPr>
          <w:spacing w:val="-2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дошкольного</w:t>
      </w:r>
      <w:r w:rsidR="00D271AB" w:rsidRPr="00D271AB">
        <w:rPr>
          <w:spacing w:val="-2"/>
          <w:sz w:val="28"/>
          <w:szCs w:val="28"/>
        </w:rPr>
        <w:t xml:space="preserve"> </w:t>
      </w:r>
      <w:r w:rsidR="00D271AB" w:rsidRPr="00D271AB">
        <w:rPr>
          <w:sz w:val="28"/>
          <w:szCs w:val="28"/>
        </w:rPr>
        <w:t>образования</w:t>
      </w:r>
      <w:r w:rsidR="00D271AB" w:rsidRPr="0005655C">
        <w:rPr>
          <w:b/>
          <w:sz w:val="28"/>
          <w:szCs w:val="28"/>
        </w:rPr>
        <w:t>»</w:t>
      </w:r>
      <w:r w:rsidR="00557D41">
        <w:rPr>
          <w:bCs/>
          <w:sz w:val="28"/>
          <w:szCs w:val="28"/>
        </w:rPr>
        <w:t>,</w:t>
      </w:r>
      <w:r w:rsidR="00594B6E">
        <w:rPr>
          <w:bCs/>
          <w:sz w:val="28"/>
          <w:szCs w:val="28"/>
        </w:rPr>
        <w:t xml:space="preserve"> следующие изменения</w:t>
      </w:r>
      <w:r w:rsidR="003F762C">
        <w:rPr>
          <w:bCs/>
          <w:sz w:val="28"/>
          <w:szCs w:val="28"/>
        </w:rPr>
        <w:t>:</w:t>
      </w:r>
    </w:p>
    <w:p w:rsidR="00C36E2A" w:rsidRDefault="00594B6E" w:rsidP="00727F0C">
      <w:pPr>
        <w:tabs>
          <w:tab w:val="left" w:pos="5529"/>
        </w:tabs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1. 1. </w:t>
      </w:r>
      <w:r w:rsidR="00557D41">
        <w:rPr>
          <w:bCs/>
          <w:sz w:val="28"/>
          <w:szCs w:val="28"/>
        </w:rPr>
        <w:t xml:space="preserve"> </w:t>
      </w:r>
      <w:r w:rsidR="003F762C">
        <w:rPr>
          <w:bCs/>
          <w:sz w:val="28"/>
          <w:szCs w:val="28"/>
        </w:rPr>
        <w:t>До</w:t>
      </w:r>
      <w:r>
        <w:rPr>
          <w:bCs/>
          <w:sz w:val="28"/>
          <w:szCs w:val="28"/>
        </w:rPr>
        <w:t>полнить</w:t>
      </w:r>
      <w:r w:rsidR="00662729">
        <w:rPr>
          <w:bCs/>
          <w:sz w:val="28"/>
          <w:szCs w:val="28"/>
        </w:rPr>
        <w:t xml:space="preserve"> раздел 1</w:t>
      </w:r>
      <w:r w:rsidR="00794566">
        <w:rPr>
          <w:bCs/>
          <w:sz w:val="28"/>
          <w:szCs w:val="28"/>
        </w:rPr>
        <w:t xml:space="preserve">  </w:t>
      </w:r>
      <w:r w:rsidR="0007545A">
        <w:rPr>
          <w:bCs/>
          <w:sz w:val="28"/>
          <w:szCs w:val="28"/>
        </w:rPr>
        <w:t>пункт</w:t>
      </w:r>
      <w:r w:rsidR="00662729">
        <w:rPr>
          <w:bCs/>
          <w:sz w:val="28"/>
          <w:szCs w:val="28"/>
        </w:rPr>
        <w:t>ом</w:t>
      </w:r>
      <w:r w:rsidR="00C36E2A">
        <w:rPr>
          <w:bCs/>
          <w:sz w:val="28"/>
          <w:szCs w:val="28"/>
        </w:rPr>
        <w:t xml:space="preserve"> </w:t>
      </w:r>
      <w:r w:rsidR="00662729">
        <w:rPr>
          <w:bCs/>
          <w:sz w:val="28"/>
          <w:szCs w:val="28"/>
        </w:rPr>
        <w:t>1.2.</w:t>
      </w:r>
      <w:r w:rsidR="00557D41">
        <w:rPr>
          <w:bCs/>
          <w:sz w:val="28"/>
          <w:szCs w:val="28"/>
        </w:rPr>
        <w:t>:</w:t>
      </w:r>
    </w:p>
    <w:p w:rsidR="00594B6E" w:rsidRDefault="00C36E2A" w:rsidP="001E212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«</w:t>
      </w:r>
      <w:r w:rsidR="00662729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proofErr w:type="gramStart"/>
      <w:r w:rsidR="00594B6E" w:rsidRPr="006B4D9F">
        <w:rPr>
          <w:color w:val="000000"/>
          <w:sz w:val="28"/>
          <w:szCs w:val="28"/>
          <w:shd w:val="clear" w:color="auto" w:fill="FFFFFF"/>
        </w:rPr>
        <w:t>Подача запроса о предоставлении муниципальной услуги и иных документов, необходимых для предоставления муниципальной услуги, с 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 </w:t>
      </w:r>
      <w:r w:rsidR="00594B6E" w:rsidRPr="006B4D9F">
        <w:rPr>
          <w:rStyle w:val="js-doc-mark"/>
          <w:color w:val="000000"/>
          <w:sz w:val="28"/>
          <w:szCs w:val="28"/>
        </w:rPr>
        <w:t>список</w:t>
      </w:r>
      <w:r w:rsidR="00594B6E" w:rsidRPr="006B4D9F">
        <w:rPr>
          <w:color w:val="000000"/>
          <w:sz w:val="28"/>
          <w:szCs w:val="28"/>
          <w:shd w:val="clear" w:color="auto" w:fill="FFFFFF"/>
        </w:rPr>
        <w:t> лиц, в отношении которых применяются временные ограничительные меры, не допускается</w:t>
      </w:r>
      <w:r w:rsidR="00DF72D9"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A91185" w:rsidRDefault="00A91185" w:rsidP="001E212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1.2. Исключить абзац 6 подпункта 2.8.6.1.</w:t>
      </w:r>
    </w:p>
    <w:p w:rsidR="00A91185" w:rsidRDefault="00A91185" w:rsidP="001E212D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1.3. Дополнить подпункт 2.8.6.2. абзацем 21 следующего содержания:</w:t>
      </w:r>
    </w:p>
    <w:p w:rsidR="00662729" w:rsidRDefault="004368E2" w:rsidP="00D468C8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="00A91185">
        <w:rPr>
          <w:color w:val="000000"/>
          <w:sz w:val="28"/>
          <w:szCs w:val="28"/>
          <w:shd w:val="clear" w:color="auto" w:fill="FFFFFF"/>
        </w:rPr>
        <w:t xml:space="preserve">21) </w:t>
      </w:r>
      <w:r w:rsidR="00A91185" w:rsidRPr="000D23FC">
        <w:rPr>
          <w:sz w:val="28"/>
          <w:szCs w:val="28"/>
        </w:rPr>
        <w:t>дети, являющиеся членами семьи участников специальной военной операции</w:t>
      </w:r>
      <w:r>
        <w:rPr>
          <w:sz w:val="28"/>
          <w:szCs w:val="28"/>
        </w:rPr>
        <w:t>».</w:t>
      </w:r>
    </w:p>
    <w:p w:rsidR="00F875AE" w:rsidRDefault="00607CC7" w:rsidP="00943B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54F5F">
        <w:rPr>
          <w:sz w:val="28"/>
          <w:szCs w:val="28"/>
        </w:rPr>
        <w:t xml:space="preserve"> </w:t>
      </w:r>
      <w:r w:rsidR="00F875AE" w:rsidRPr="00A726CD">
        <w:rPr>
          <w:bCs/>
          <w:sz w:val="28"/>
          <w:szCs w:val="28"/>
        </w:rPr>
        <w:t xml:space="preserve">Постановление вступает в силу </w:t>
      </w:r>
      <w:r w:rsidR="00F875AE">
        <w:rPr>
          <w:bCs/>
          <w:sz w:val="28"/>
          <w:szCs w:val="28"/>
        </w:rPr>
        <w:t>после официального опубликования</w:t>
      </w:r>
      <w:r w:rsidR="00F46662">
        <w:rPr>
          <w:bCs/>
          <w:sz w:val="28"/>
          <w:szCs w:val="28"/>
        </w:rPr>
        <w:t>.</w:t>
      </w:r>
      <w:r w:rsidR="00F875AE">
        <w:rPr>
          <w:bCs/>
          <w:sz w:val="28"/>
          <w:szCs w:val="28"/>
        </w:rPr>
        <w:t xml:space="preserve"> </w:t>
      </w:r>
    </w:p>
    <w:p w:rsidR="004412BB" w:rsidRDefault="00F46662" w:rsidP="00943BB0">
      <w:pPr>
        <w:tabs>
          <w:tab w:val="left" w:pos="851"/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proofErr w:type="gramStart"/>
      <w:r w:rsidR="00607CC7" w:rsidRPr="00747100">
        <w:rPr>
          <w:sz w:val="28"/>
          <w:szCs w:val="28"/>
        </w:rPr>
        <w:t>Контроль за</w:t>
      </w:r>
      <w:proofErr w:type="gramEnd"/>
      <w:r w:rsidR="00607CC7" w:rsidRPr="00747100">
        <w:rPr>
          <w:sz w:val="28"/>
          <w:szCs w:val="28"/>
        </w:rPr>
        <w:t xml:space="preserve"> исполнением настоящего постановления возложить на   </w:t>
      </w:r>
      <w:r w:rsidR="00607CC7" w:rsidRPr="000E2E0A">
        <w:rPr>
          <w:rFonts w:eastAsia="Calibri"/>
          <w:sz w:val="28"/>
          <w:szCs w:val="28"/>
        </w:rPr>
        <w:t xml:space="preserve">заместителя главы Администрации Белокалитвинского района по социальным вопросам Е.Н. </w:t>
      </w:r>
      <w:proofErr w:type="spellStart"/>
      <w:r w:rsidR="00607CC7" w:rsidRPr="000E2E0A">
        <w:rPr>
          <w:rFonts w:eastAsia="Calibri"/>
          <w:sz w:val="28"/>
          <w:szCs w:val="28"/>
        </w:rPr>
        <w:t>Керенцеву</w:t>
      </w:r>
      <w:proofErr w:type="spellEnd"/>
      <w:r w:rsidR="00607CC7" w:rsidRPr="000E2E0A">
        <w:rPr>
          <w:rFonts w:eastAsia="Calibri"/>
          <w:sz w:val="28"/>
          <w:szCs w:val="28"/>
        </w:rPr>
        <w:t>.</w:t>
      </w:r>
    </w:p>
    <w:p w:rsidR="004A1093" w:rsidRDefault="004A1093" w:rsidP="004A1093">
      <w:pPr>
        <w:tabs>
          <w:tab w:val="left" w:pos="993"/>
        </w:tabs>
        <w:ind w:firstLine="567"/>
        <w:jc w:val="both"/>
        <w:rPr>
          <w:rFonts w:eastAsia="Calibri"/>
          <w:sz w:val="28"/>
          <w:szCs w:val="28"/>
        </w:rPr>
      </w:pPr>
    </w:p>
    <w:p w:rsidR="004A1093" w:rsidRPr="004A1093" w:rsidRDefault="004A1093" w:rsidP="004A1093">
      <w:pPr>
        <w:tabs>
          <w:tab w:val="left" w:pos="993"/>
        </w:tabs>
        <w:ind w:firstLine="567"/>
        <w:jc w:val="both"/>
        <w:rPr>
          <w:rFonts w:eastAsia="Calibri"/>
          <w:sz w:val="28"/>
          <w:szCs w:val="28"/>
        </w:rPr>
      </w:pPr>
    </w:p>
    <w:p w:rsidR="005C2D2E" w:rsidRPr="003703A2" w:rsidRDefault="004412BB" w:rsidP="004412B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C2D2E" w:rsidRPr="003703A2">
        <w:rPr>
          <w:sz w:val="28"/>
          <w:szCs w:val="28"/>
        </w:rPr>
        <w:t>Глава Администрации</w:t>
      </w:r>
    </w:p>
    <w:p w:rsidR="005C2D2E" w:rsidRDefault="005C2D2E" w:rsidP="005C2D2E">
      <w:pPr>
        <w:rPr>
          <w:sz w:val="28"/>
          <w:szCs w:val="28"/>
        </w:rPr>
      </w:pPr>
      <w:r w:rsidRPr="003703A2">
        <w:rPr>
          <w:sz w:val="28"/>
          <w:szCs w:val="28"/>
        </w:rPr>
        <w:t xml:space="preserve">Белокалитвинского района </w:t>
      </w:r>
      <w:r w:rsidRPr="003703A2">
        <w:rPr>
          <w:sz w:val="28"/>
          <w:szCs w:val="28"/>
        </w:rPr>
        <w:tab/>
        <w:t xml:space="preserve">     </w:t>
      </w:r>
      <w:r w:rsidRPr="003703A2">
        <w:rPr>
          <w:sz w:val="28"/>
          <w:szCs w:val="28"/>
        </w:rPr>
        <w:tab/>
      </w:r>
      <w:r w:rsidRPr="003703A2">
        <w:rPr>
          <w:sz w:val="28"/>
          <w:szCs w:val="28"/>
        </w:rPr>
        <w:tab/>
        <w:t xml:space="preserve">                            О. А. Мельникова</w:t>
      </w:r>
    </w:p>
    <w:p w:rsidR="00FB5C93" w:rsidRDefault="00FB5C93" w:rsidP="005C2D2E">
      <w:pPr>
        <w:rPr>
          <w:sz w:val="28"/>
          <w:szCs w:val="28"/>
        </w:rPr>
      </w:pPr>
    </w:p>
    <w:p w:rsidR="005C2D2E" w:rsidRDefault="00FB5C93" w:rsidP="005C2D2E">
      <w:pPr>
        <w:rPr>
          <w:sz w:val="28"/>
          <w:szCs w:val="28"/>
        </w:rPr>
      </w:pPr>
      <w:r w:rsidRPr="0005655C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05655C">
        <w:rPr>
          <w:sz w:val="28"/>
          <w:szCs w:val="28"/>
        </w:rPr>
        <w:t>вносит:</w:t>
      </w:r>
    </w:p>
    <w:p w:rsidR="00087118" w:rsidRDefault="00087118" w:rsidP="00087118">
      <w:pPr>
        <w:rPr>
          <w:sz w:val="28"/>
          <w:szCs w:val="28"/>
        </w:rPr>
      </w:pPr>
      <w:r w:rsidRPr="00D50958">
        <w:rPr>
          <w:sz w:val="28"/>
          <w:szCs w:val="28"/>
        </w:rPr>
        <w:t xml:space="preserve">Начальник  Отдела образования                    </w:t>
      </w:r>
      <w:r>
        <w:rPr>
          <w:sz w:val="28"/>
          <w:szCs w:val="28"/>
        </w:rPr>
        <w:t xml:space="preserve">                        </w:t>
      </w:r>
      <w:r w:rsidRPr="000D3CA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И. А. </w:t>
      </w:r>
      <w:proofErr w:type="spellStart"/>
      <w:r>
        <w:rPr>
          <w:sz w:val="28"/>
          <w:szCs w:val="28"/>
        </w:rPr>
        <w:t>Кащеева</w:t>
      </w:r>
      <w:proofErr w:type="spellEnd"/>
    </w:p>
    <w:p w:rsidR="00087118" w:rsidRPr="00D50958" w:rsidRDefault="00087118" w:rsidP="00087118">
      <w:pPr>
        <w:rPr>
          <w:sz w:val="28"/>
          <w:szCs w:val="28"/>
        </w:rPr>
      </w:pPr>
      <w:r w:rsidRPr="00D50958">
        <w:rPr>
          <w:sz w:val="28"/>
          <w:szCs w:val="28"/>
        </w:rPr>
        <w:t xml:space="preserve">Проект подготовил:                                              </w:t>
      </w:r>
    </w:p>
    <w:p w:rsidR="00087118" w:rsidRDefault="00087118" w:rsidP="00087118">
      <w:pPr>
        <w:rPr>
          <w:sz w:val="20"/>
        </w:rPr>
      </w:pPr>
      <w:r>
        <w:rPr>
          <w:sz w:val="28"/>
          <w:szCs w:val="28"/>
        </w:rPr>
        <w:t>Главный</w:t>
      </w:r>
      <w:r w:rsidRPr="00D50958">
        <w:rPr>
          <w:sz w:val="28"/>
          <w:szCs w:val="28"/>
        </w:rPr>
        <w:t xml:space="preserve"> специалист Отдела о</w:t>
      </w:r>
      <w:r>
        <w:rPr>
          <w:sz w:val="28"/>
          <w:szCs w:val="28"/>
        </w:rPr>
        <w:t xml:space="preserve">бразования </w:t>
      </w:r>
      <w:r>
        <w:rPr>
          <w:sz w:val="28"/>
          <w:szCs w:val="28"/>
        </w:rPr>
        <w:tab/>
        <w:t xml:space="preserve">                    И.А. Шестопалова</w:t>
      </w:r>
    </w:p>
    <w:p w:rsidR="00CA5701" w:rsidRDefault="00CA5701" w:rsidP="00087118">
      <w:pPr>
        <w:rPr>
          <w:sz w:val="20"/>
        </w:rPr>
      </w:pPr>
    </w:p>
    <w:sectPr w:rsidR="00CA5701" w:rsidSect="00D369DD">
      <w:headerReference w:type="default" r:id="rId10"/>
      <w:footerReference w:type="first" r:id="rId11"/>
      <w:type w:val="continuous"/>
      <w:pgSz w:w="11906" w:h="16838"/>
      <w:pgMar w:top="993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C6" w:rsidRDefault="009D43C6" w:rsidP="00D66E47">
      <w:r>
        <w:separator/>
      </w:r>
    </w:p>
  </w:endnote>
  <w:endnote w:type="continuationSeparator" w:id="0">
    <w:p w:rsidR="009D43C6" w:rsidRDefault="009D43C6" w:rsidP="00D6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BC" w:rsidRPr="003C0ABC" w:rsidRDefault="003C0ABC">
    <w:pPr>
      <w:pStyle w:val="a7"/>
      <w:rPr>
        <w:noProof/>
        <w:snapToGrid w:val="0"/>
        <w:sz w:val="16"/>
        <w:szCs w:val="16"/>
      </w:rPr>
    </w:pPr>
    <w:r w:rsidRPr="003C0ABC">
      <w:rPr>
        <w:snapToGrid w:val="0"/>
        <w:sz w:val="16"/>
        <w:szCs w:val="16"/>
      </w:rPr>
      <w:tab/>
    </w:r>
    <w:r w:rsidRPr="003C0ABC">
      <w:rPr>
        <w:snapToGrid w:val="0"/>
        <w:sz w:val="16"/>
        <w:szCs w:val="16"/>
      </w:rPr>
      <w:tab/>
    </w:r>
    <w:r w:rsidRPr="003C0ABC">
      <w:rPr>
        <w:snapToGrid w:val="0"/>
        <w:sz w:val="16"/>
        <w:szCs w:val="16"/>
      </w:rPr>
      <w:tab/>
    </w:r>
  </w:p>
  <w:p w:rsidR="003C0ABC" w:rsidRDefault="003C0ABC">
    <w:pPr>
      <w:pStyle w:val="a7"/>
      <w:jc w:val="right"/>
      <w:rPr>
        <w:snapToGrid w:val="0"/>
        <w:sz w:val="16"/>
      </w:rPr>
    </w:pPr>
  </w:p>
  <w:p w:rsidR="003C0ABC" w:rsidRDefault="003C0ABC">
    <w:pPr>
      <w:pStyle w:val="a7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C6" w:rsidRDefault="009D43C6" w:rsidP="00D66E47">
      <w:r>
        <w:separator/>
      </w:r>
    </w:p>
  </w:footnote>
  <w:footnote w:type="continuationSeparator" w:id="0">
    <w:p w:rsidR="009D43C6" w:rsidRDefault="009D43C6" w:rsidP="00D66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1BF" w:rsidRDefault="006641B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15B15">
      <w:rPr>
        <w:noProof/>
      </w:rPr>
      <w:t>2</w:t>
    </w:r>
    <w:r>
      <w:fldChar w:fldCharType="end"/>
    </w:r>
  </w:p>
  <w:p w:rsidR="007C4A0B" w:rsidRDefault="007C4A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26C0"/>
    <w:multiLevelType w:val="hybridMultilevel"/>
    <w:tmpl w:val="06F406B8"/>
    <w:lvl w:ilvl="0" w:tplc="C1C4F156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0AC000C"/>
    <w:multiLevelType w:val="hybridMultilevel"/>
    <w:tmpl w:val="5978C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3E5"/>
    <w:multiLevelType w:val="hybridMultilevel"/>
    <w:tmpl w:val="B6A8EB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5013784"/>
    <w:multiLevelType w:val="multilevel"/>
    <w:tmpl w:val="E8280B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023EDC"/>
    <w:multiLevelType w:val="hybridMultilevel"/>
    <w:tmpl w:val="7EC23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128AB"/>
    <w:multiLevelType w:val="hybridMultilevel"/>
    <w:tmpl w:val="C7688F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B1C5FD3"/>
    <w:multiLevelType w:val="multilevel"/>
    <w:tmpl w:val="2B7219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0C223580"/>
    <w:multiLevelType w:val="hybridMultilevel"/>
    <w:tmpl w:val="35602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C6010"/>
    <w:multiLevelType w:val="hybridMultilevel"/>
    <w:tmpl w:val="1C9E4ED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0F47369A"/>
    <w:multiLevelType w:val="hybridMultilevel"/>
    <w:tmpl w:val="840EB4E8"/>
    <w:lvl w:ilvl="0" w:tplc="E9A4D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1CB4F7C"/>
    <w:multiLevelType w:val="hybridMultilevel"/>
    <w:tmpl w:val="30EAEF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35307"/>
    <w:multiLevelType w:val="hybridMultilevel"/>
    <w:tmpl w:val="EB023AA8"/>
    <w:lvl w:ilvl="0" w:tplc="0A5EF868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16672CA1"/>
    <w:multiLevelType w:val="hybridMultilevel"/>
    <w:tmpl w:val="BFACC05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77E7F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17A54D95"/>
    <w:multiLevelType w:val="hybridMultilevel"/>
    <w:tmpl w:val="2E501EB4"/>
    <w:lvl w:ilvl="0" w:tplc="9C1EC8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693775"/>
    <w:multiLevelType w:val="hybridMultilevel"/>
    <w:tmpl w:val="2C7CE1C6"/>
    <w:lvl w:ilvl="0" w:tplc="04190011">
      <w:start w:val="5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7A63D03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2BA21014"/>
    <w:multiLevelType w:val="hybridMultilevel"/>
    <w:tmpl w:val="18D0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21AEB"/>
    <w:multiLevelType w:val="multilevel"/>
    <w:tmpl w:val="DC76332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A199E"/>
    <w:multiLevelType w:val="hybridMultilevel"/>
    <w:tmpl w:val="E1C49D5E"/>
    <w:lvl w:ilvl="0" w:tplc="ABD45562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4D2074E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38B5449B"/>
    <w:multiLevelType w:val="hybridMultilevel"/>
    <w:tmpl w:val="390874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D27B8"/>
    <w:multiLevelType w:val="multilevel"/>
    <w:tmpl w:val="C7E8BE8C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8" w:hanging="62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23">
    <w:nsid w:val="402B7235"/>
    <w:multiLevelType w:val="hybridMultilevel"/>
    <w:tmpl w:val="76FCF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2066D"/>
    <w:multiLevelType w:val="hybridMultilevel"/>
    <w:tmpl w:val="59E2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B7BD2"/>
    <w:multiLevelType w:val="multilevel"/>
    <w:tmpl w:val="3F76E93E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5016E85"/>
    <w:multiLevelType w:val="hybridMultilevel"/>
    <w:tmpl w:val="BA887AB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79B59FC"/>
    <w:multiLevelType w:val="multilevel"/>
    <w:tmpl w:val="A7389E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491322E5"/>
    <w:multiLevelType w:val="hybridMultilevel"/>
    <w:tmpl w:val="24D09484"/>
    <w:lvl w:ilvl="0" w:tplc="6F602A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A7F2E77"/>
    <w:multiLevelType w:val="multilevel"/>
    <w:tmpl w:val="79E0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0">
    <w:nsid w:val="4FEE368C"/>
    <w:multiLevelType w:val="hybridMultilevel"/>
    <w:tmpl w:val="B0BEFE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36E5DEF"/>
    <w:multiLevelType w:val="hybridMultilevel"/>
    <w:tmpl w:val="B76A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2A613E"/>
    <w:multiLevelType w:val="hybridMultilevel"/>
    <w:tmpl w:val="8980684C"/>
    <w:lvl w:ilvl="0" w:tplc="BF42B838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AD7E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3EC44E58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1F22E472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AF5E5298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02223DC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F782FCDA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BD60B036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9858D9EC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33">
    <w:nsid w:val="57A474D7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F800641"/>
    <w:multiLevelType w:val="hybridMultilevel"/>
    <w:tmpl w:val="23C47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E0719"/>
    <w:multiLevelType w:val="hybridMultilevel"/>
    <w:tmpl w:val="C1EE8166"/>
    <w:lvl w:ilvl="0" w:tplc="2898ADD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59D0396"/>
    <w:multiLevelType w:val="hybridMultilevel"/>
    <w:tmpl w:val="0D1A0670"/>
    <w:lvl w:ilvl="0" w:tplc="7D2222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680969FA"/>
    <w:multiLevelType w:val="multilevel"/>
    <w:tmpl w:val="0A4A24FE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38">
    <w:nsid w:val="6C6476AE"/>
    <w:multiLevelType w:val="hybridMultilevel"/>
    <w:tmpl w:val="A81020B4"/>
    <w:lvl w:ilvl="0" w:tplc="D11246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F6E30D0"/>
    <w:multiLevelType w:val="hybridMultilevel"/>
    <w:tmpl w:val="C79E7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A26EC"/>
    <w:multiLevelType w:val="hybridMultilevel"/>
    <w:tmpl w:val="B1F2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030FEF"/>
    <w:multiLevelType w:val="hybridMultilevel"/>
    <w:tmpl w:val="CB96D64A"/>
    <w:lvl w:ilvl="0" w:tplc="AC724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A3ED5"/>
    <w:multiLevelType w:val="hybridMultilevel"/>
    <w:tmpl w:val="4A8E9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48204D"/>
    <w:multiLevelType w:val="hybridMultilevel"/>
    <w:tmpl w:val="782A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547597"/>
    <w:multiLevelType w:val="multilevel"/>
    <w:tmpl w:val="07B4D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5">
    <w:nsid w:val="7EA3030B"/>
    <w:multiLevelType w:val="hybridMultilevel"/>
    <w:tmpl w:val="0C4C3B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F6F1DC1"/>
    <w:multiLevelType w:val="multilevel"/>
    <w:tmpl w:val="0DC6E56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9"/>
  </w:num>
  <w:num w:numId="4">
    <w:abstractNumId w:val="28"/>
  </w:num>
  <w:num w:numId="5">
    <w:abstractNumId w:val="33"/>
  </w:num>
  <w:num w:numId="6">
    <w:abstractNumId w:val="20"/>
  </w:num>
  <w:num w:numId="7">
    <w:abstractNumId w:val="36"/>
  </w:num>
  <w:num w:numId="8">
    <w:abstractNumId w:val="16"/>
  </w:num>
  <w:num w:numId="9">
    <w:abstractNumId w:val="13"/>
  </w:num>
  <w:num w:numId="10">
    <w:abstractNumId w:val="38"/>
  </w:num>
  <w:num w:numId="11">
    <w:abstractNumId w:val="46"/>
  </w:num>
  <w:num w:numId="12">
    <w:abstractNumId w:val="26"/>
  </w:num>
  <w:num w:numId="13">
    <w:abstractNumId w:val="27"/>
  </w:num>
  <w:num w:numId="14">
    <w:abstractNumId w:val="3"/>
  </w:num>
  <w:num w:numId="15">
    <w:abstractNumId w:val="43"/>
  </w:num>
  <w:num w:numId="16">
    <w:abstractNumId w:val="1"/>
  </w:num>
  <w:num w:numId="17">
    <w:abstractNumId w:val="23"/>
  </w:num>
  <w:num w:numId="18">
    <w:abstractNumId w:val="41"/>
  </w:num>
  <w:num w:numId="19">
    <w:abstractNumId w:val="35"/>
  </w:num>
  <w:num w:numId="20">
    <w:abstractNumId w:val="29"/>
  </w:num>
  <w:num w:numId="21">
    <w:abstractNumId w:val="12"/>
  </w:num>
  <w:num w:numId="22">
    <w:abstractNumId w:val="44"/>
  </w:num>
  <w:num w:numId="23">
    <w:abstractNumId w:val="14"/>
  </w:num>
  <w:num w:numId="24">
    <w:abstractNumId w:val="42"/>
  </w:num>
  <w:num w:numId="25">
    <w:abstractNumId w:val="31"/>
  </w:num>
  <w:num w:numId="26">
    <w:abstractNumId w:val="40"/>
  </w:num>
  <w:num w:numId="27">
    <w:abstractNumId w:val="24"/>
  </w:num>
  <w:num w:numId="28">
    <w:abstractNumId w:val="34"/>
  </w:num>
  <w:num w:numId="29">
    <w:abstractNumId w:val="10"/>
  </w:num>
  <w:num w:numId="30">
    <w:abstractNumId w:val="45"/>
  </w:num>
  <w:num w:numId="31">
    <w:abstractNumId w:val="39"/>
  </w:num>
  <w:num w:numId="32">
    <w:abstractNumId w:val="5"/>
  </w:num>
  <w:num w:numId="33">
    <w:abstractNumId w:val="8"/>
  </w:num>
  <w:num w:numId="34">
    <w:abstractNumId w:val="2"/>
  </w:num>
  <w:num w:numId="35">
    <w:abstractNumId w:val="30"/>
  </w:num>
  <w:num w:numId="36">
    <w:abstractNumId w:val="4"/>
  </w:num>
  <w:num w:numId="37">
    <w:abstractNumId w:val="11"/>
  </w:num>
  <w:num w:numId="38">
    <w:abstractNumId w:val="25"/>
  </w:num>
  <w:num w:numId="39">
    <w:abstractNumId w:val="17"/>
  </w:num>
  <w:num w:numId="40">
    <w:abstractNumId w:val="7"/>
  </w:num>
  <w:num w:numId="41">
    <w:abstractNumId w:val="6"/>
  </w:num>
  <w:num w:numId="42">
    <w:abstractNumId w:val="32"/>
  </w:num>
  <w:num w:numId="43">
    <w:abstractNumId w:val="37"/>
  </w:num>
  <w:num w:numId="44">
    <w:abstractNumId w:val="18"/>
  </w:num>
  <w:num w:numId="45">
    <w:abstractNumId w:val="22"/>
  </w:num>
  <w:num w:numId="46">
    <w:abstractNumId w:val="21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65"/>
    <w:rsid w:val="0000031F"/>
    <w:rsid w:val="00004330"/>
    <w:rsid w:val="00006302"/>
    <w:rsid w:val="00007E00"/>
    <w:rsid w:val="00014F40"/>
    <w:rsid w:val="00017E77"/>
    <w:rsid w:val="0002297B"/>
    <w:rsid w:val="000315ED"/>
    <w:rsid w:val="00032375"/>
    <w:rsid w:val="000349C0"/>
    <w:rsid w:val="000349E8"/>
    <w:rsid w:val="00043DB0"/>
    <w:rsid w:val="0004510A"/>
    <w:rsid w:val="000467E3"/>
    <w:rsid w:val="00051062"/>
    <w:rsid w:val="0005213B"/>
    <w:rsid w:val="00052F93"/>
    <w:rsid w:val="00053A29"/>
    <w:rsid w:val="0006053D"/>
    <w:rsid w:val="00061B24"/>
    <w:rsid w:val="00065050"/>
    <w:rsid w:val="000676E5"/>
    <w:rsid w:val="00070029"/>
    <w:rsid w:val="000705E0"/>
    <w:rsid w:val="00072C3B"/>
    <w:rsid w:val="0007545A"/>
    <w:rsid w:val="00087118"/>
    <w:rsid w:val="0009177F"/>
    <w:rsid w:val="00092B1A"/>
    <w:rsid w:val="00092CD6"/>
    <w:rsid w:val="00097345"/>
    <w:rsid w:val="000A0B71"/>
    <w:rsid w:val="000A2FA9"/>
    <w:rsid w:val="000A309F"/>
    <w:rsid w:val="000A3A29"/>
    <w:rsid w:val="000B4AEB"/>
    <w:rsid w:val="000D21B6"/>
    <w:rsid w:val="000D23FC"/>
    <w:rsid w:val="000D3CAC"/>
    <w:rsid w:val="000D3F2D"/>
    <w:rsid w:val="000D527B"/>
    <w:rsid w:val="000E1640"/>
    <w:rsid w:val="000E3D16"/>
    <w:rsid w:val="000E6A13"/>
    <w:rsid w:val="000E78A9"/>
    <w:rsid w:val="000F11C9"/>
    <w:rsid w:val="000F1ED7"/>
    <w:rsid w:val="000F26E1"/>
    <w:rsid w:val="000F27ED"/>
    <w:rsid w:val="00100107"/>
    <w:rsid w:val="00102CAC"/>
    <w:rsid w:val="00106932"/>
    <w:rsid w:val="00106A17"/>
    <w:rsid w:val="001077DE"/>
    <w:rsid w:val="00111A27"/>
    <w:rsid w:val="00111C59"/>
    <w:rsid w:val="00112D9A"/>
    <w:rsid w:val="00116A88"/>
    <w:rsid w:val="001207A8"/>
    <w:rsid w:val="001229EF"/>
    <w:rsid w:val="00123B68"/>
    <w:rsid w:val="001327EE"/>
    <w:rsid w:val="00133E0E"/>
    <w:rsid w:val="00136FAD"/>
    <w:rsid w:val="00144D8A"/>
    <w:rsid w:val="001455AB"/>
    <w:rsid w:val="00147645"/>
    <w:rsid w:val="001548BA"/>
    <w:rsid w:val="00155C0A"/>
    <w:rsid w:val="001575E9"/>
    <w:rsid w:val="00166B0A"/>
    <w:rsid w:val="00171D44"/>
    <w:rsid w:val="00174C79"/>
    <w:rsid w:val="001775D8"/>
    <w:rsid w:val="00181ED2"/>
    <w:rsid w:val="0019384B"/>
    <w:rsid w:val="00194689"/>
    <w:rsid w:val="00194C5B"/>
    <w:rsid w:val="001A1336"/>
    <w:rsid w:val="001A5E8B"/>
    <w:rsid w:val="001B1376"/>
    <w:rsid w:val="001B173C"/>
    <w:rsid w:val="001B297F"/>
    <w:rsid w:val="001B41C2"/>
    <w:rsid w:val="001C2FA2"/>
    <w:rsid w:val="001D033B"/>
    <w:rsid w:val="001D48B4"/>
    <w:rsid w:val="001D5584"/>
    <w:rsid w:val="001D58DB"/>
    <w:rsid w:val="001D687A"/>
    <w:rsid w:val="001E0016"/>
    <w:rsid w:val="001E212D"/>
    <w:rsid w:val="001E2F65"/>
    <w:rsid w:val="001E337F"/>
    <w:rsid w:val="001E5BAD"/>
    <w:rsid w:val="001F1AD8"/>
    <w:rsid w:val="001F2B7C"/>
    <w:rsid w:val="001F363B"/>
    <w:rsid w:val="001F55CF"/>
    <w:rsid w:val="00200484"/>
    <w:rsid w:val="00207A7D"/>
    <w:rsid w:val="00211B7A"/>
    <w:rsid w:val="0021526E"/>
    <w:rsid w:val="00224E28"/>
    <w:rsid w:val="0022508A"/>
    <w:rsid w:val="00236621"/>
    <w:rsid w:val="002413E7"/>
    <w:rsid w:val="0024217B"/>
    <w:rsid w:val="0024429C"/>
    <w:rsid w:val="00246BE4"/>
    <w:rsid w:val="00251034"/>
    <w:rsid w:val="002524ED"/>
    <w:rsid w:val="002535D4"/>
    <w:rsid w:val="002553D8"/>
    <w:rsid w:val="002575BF"/>
    <w:rsid w:val="002576F4"/>
    <w:rsid w:val="0026011E"/>
    <w:rsid w:val="00261D56"/>
    <w:rsid w:val="00263D8E"/>
    <w:rsid w:val="0026475E"/>
    <w:rsid w:val="00275AE8"/>
    <w:rsid w:val="00287079"/>
    <w:rsid w:val="002905B9"/>
    <w:rsid w:val="00296845"/>
    <w:rsid w:val="002A327C"/>
    <w:rsid w:val="002A3F5E"/>
    <w:rsid w:val="002A3F67"/>
    <w:rsid w:val="002A7CA8"/>
    <w:rsid w:val="002B4320"/>
    <w:rsid w:val="002B4DBB"/>
    <w:rsid w:val="002C0217"/>
    <w:rsid w:val="002C29A8"/>
    <w:rsid w:val="002D00AB"/>
    <w:rsid w:val="002D1DE1"/>
    <w:rsid w:val="002D68C6"/>
    <w:rsid w:val="002D6D97"/>
    <w:rsid w:val="002E0175"/>
    <w:rsid w:val="002E49C1"/>
    <w:rsid w:val="002F409E"/>
    <w:rsid w:val="00300A9C"/>
    <w:rsid w:val="00301B8D"/>
    <w:rsid w:val="00302597"/>
    <w:rsid w:val="003036F3"/>
    <w:rsid w:val="003113D9"/>
    <w:rsid w:val="003116AB"/>
    <w:rsid w:val="0031179D"/>
    <w:rsid w:val="00312207"/>
    <w:rsid w:val="003207E7"/>
    <w:rsid w:val="0032554C"/>
    <w:rsid w:val="00333F25"/>
    <w:rsid w:val="00336E21"/>
    <w:rsid w:val="00336E53"/>
    <w:rsid w:val="00340F23"/>
    <w:rsid w:val="00341BE6"/>
    <w:rsid w:val="0034289C"/>
    <w:rsid w:val="00346FA4"/>
    <w:rsid w:val="003516CF"/>
    <w:rsid w:val="003549ED"/>
    <w:rsid w:val="0035664E"/>
    <w:rsid w:val="00361A92"/>
    <w:rsid w:val="0036726A"/>
    <w:rsid w:val="00367C4E"/>
    <w:rsid w:val="00367E8D"/>
    <w:rsid w:val="00374399"/>
    <w:rsid w:val="00375436"/>
    <w:rsid w:val="00375604"/>
    <w:rsid w:val="00383810"/>
    <w:rsid w:val="00390F52"/>
    <w:rsid w:val="00391905"/>
    <w:rsid w:val="003A14D0"/>
    <w:rsid w:val="003A6C57"/>
    <w:rsid w:val="003B022A"/>
    <w:rsid w:val="003B39E2"/>
    <w:rsid w:val="003B6FBB"/>
    <w:rsid w:val="003B748F"/>
    <w:rsid w:val="003C0ABC"/>
    <w:rsid w:val="003C5E29"/>
    <w:rsid w:val="003C71BB"/>
    <w:rsid w:val="003D01F3"/>
    <w:rsid w:val="003D2053"/>
    <w:rsid w:val="003D27CE"/>
    <w:rsid w:val="003D4915"/>
    <w:rsid w:val="003F0880"/>
    <w:rsid w:val="003F08A4"/>
    <w:rsid w:val="003F74C8"/>
    <w:rsid w:val="003F762C"/>
    <w:rsid w:val="00403B72"/>
    <w:rsid w:val="0041085B"/>
    <w:rsid w:val="004127F4"/>
    <w:rsid w:val="00415F56"/>
    <w:rsid w:val="00424F34"/>
    <w:rsid w:val="00430F28"/>
    <w:rsid w:val="004368E2"/>
    <w:rsid w:val="004412BB"/>
    <w:rsid w:val="0044163F"/>
    <w:rsid w:val="004437D8"/>
    <w:rsid w:val="0044553F"/>
    <w:rsid w:val="00450671"/>
    <w:rsid w:val="00450F72"/>
    <w:rsid w:val="004544C1"/>
    <w:rsid w:val="0045625C"/>
    <w:rsid w:val="00457A6B"/>
    <w:rsid w:val="00464AD4"/>
    <w:rsid w:val="0046543E"/>
    <w:rsid w:val="00466291"/>
    <w:rsid w:val="0047097D"/>
    <w:rsid w:val="004735A7"/>
    <w:rsid w:val="004737AB"/>
    <w:rsid w:val="00475D4E"/>
    <w:rsid w:val="0048156D"/>
    <w:rsid w:val="00487B95"/>
    <w:rsid w:val="004949DC"/>
    <w:rsid w:val="004A07F6"/>
    <w:rsid w:val="004A0833"/>
    <w:rsid w:val="004A0FE8"/>
    <w:rsid w:val="004A1093"/>
    <w:rsid w:val="004A2084"/>
    <w:rsid w:val="004A47F2"/>
    <w:rsid w:val="004A6060"/>
    <w:rsid w:val="004A732F"/>
    <w:rsid w:val="004B0805"/>
    <w:rsid w:val="004B31FF"/>
    <w:rsid w:val="004B62A3"/>
    <w:rsid w:val="004B6450"/>
    <w:rsid w:val="004C6C21"/>
    <w:rsid w:val="004C7590"/>
    <w:rsid w:val="004D49D5"/>
    <w:rsid w:val="004D4FF5"/>
    <w:rsid w:val="004D55AD"/>
    <w:rsid w:val="004D6991"/>
    <w:rsid w:val="004E02A1"/>
    <w:rsid w:val="004E1CBD"/>
    <w:rsid w:val="004E5F71"/>
    <w:rsid w:val="00502C86"/>
    <w:rsid w:val="00510954"/>
    <w:rsid w:val="00515A0E"/>
    <w:rsid w:val="005169F0"/>
    <w:rsid w:val="005248B3"/>
    <w:rsid w:val="00532081"/>
    <w:rsid w:val="00534E30"/>
    <w:rsid w:val="00541556"/>
    <w:rsid w:val="00545A5D"/>
    <w:rsid w:val="00550796"/>
    <w:rsid w:val="00554268"/>
    <w:rsid w:val="00555E5D"/>
    <w:rsid w:val="00557D41"/>
    <w:rsid w:val="0056145F"/>
    <w:rsid w:val="00566697"/>
    <w:rsid w:val="00573D50"/>
    <w:rsid w:val="00594B6E"/>
    <w:rsid w:val="00596DF3"/>
    <w:rsid w:val="005974B7"/>
    <w:rsid w:val="005A2175"/>
    <w:rsid w:val="005A2F5B"/>
    <w:rsid w:val="005A4794"/>
    <w:rsid w:val="005B1FBF"/>
    <w:rsid w:val="005B4CFF"/>
    <w:rsid w:val="005B765B"/>
    <w:rsid w:val="005C2D2E"/>
    <w:rsid w:val="005C6B41"/>
    <w:rsid w:val="005D2B7E"/>
    <w:rsid w:val="005E19DF"/>
    <w:rsid w:val="005E73AA"/>
    <w:rsid w:val="005E78C4"/>
    <w:rsid w:val="005F5010"/>
    <w:rsid w:val="005F5A5F"/>
    <w:rsid w:val="005F6D23"/>
    <w:rsid w:val="00601205"/>
    <w:rsid w:val="006016C7"/>
    <w:rsid w:val="00603377"/>
    <w:rsid w:val="00604007"/>
    <w:rsid w:val="0060467E"/>
    <w:rsid w:val="006052A8"/>
    <w:rsid w:val="00605B6A"/>
    <w:rsid w:val="00607CC7"/>
    <w:rsid w:val="00610BD7"/>
    <w:rsid w:val="00612DCC"/>
    <w:rsid w:val="00616507"/>
    <w:rsid w:val="0062271A"/>
    <w:rsid w:val="006245F8"/>
    <w:rsid w:val="00625227"/>
    <w:rsid w:val="00630C1E"/>
    <w:rsid w:val="0063485F"/>
    <w:rsid w:val="00641381"/>
    <w:rsid w:val="00641390"/>
    <w:rsid w:val="00654DB7"/>
    <w:rsid w:val="0065502D"/>
    <w:rsid w:val="00655147"/>
    <w:rsid w:val="006554EE"/>
    <w:rsid w:val="00657968"/>
    <w:rsid w:val="00661B0B"/>
    <w:rsid w:val="00662729"/>
    <w:rsid w:val="006630C3"/>
    <w:rsid w:val="006641BF"/>
    <w:rsid w:val="0066611D"/>
    <w:rsid w:val="00670974"/>
    <w:rsid w:val="00680D15"/>
    <w:rsid w:val="00683D5B"/>
    <w:rsid w:val="0068434E"/>
    <w:rsid w:val="00685A77"/>
    <w:rsid w:val="00691CB6"/>
    <w:rsid w:val="00692652"/>
    <w:rsid w:val="006A0FF1"/>
    <w:rsid w:val="006A289C"/>
    <w:rsid w:val="006A7A2B"/>
    <w:rsid w:val="006B5071"/>
    <w:rsid w:val="006B633F"/>
    <w:rsid w:val="006C2450"/>
    <w:rsid w:val="006D2357"/>
    <w:rsid w:val="006D2854"/>
    <w:rsid w:val="006D2D41"/>
    <w:rsid w:val="006D37FE"/>
    <w:rsid w:val="006D567F"/>
    <w:rsid w:val="006E1376"/>
    <w:rsid w:val="006E1982"/>
    <w:rsid w:val="006E4300"/>
    <w:rsid w:val="006E5E70"/>
    <w:rsid w:val="006E6FDC"/>
    <w:rsid w:val="006F06E6"/>
    <w:rsid w:val="006F5A97"/>
    <w:rsid w:val="006F723C"/>
    <w:rsid w:val="00705FD7"/>
    <w:rsid w:val="00711381"/>
    <w:rsid w:val="0071439D"/>
    <w:rsid w:val="0072678E"/>
    <w:rsid w:val="00727F0C"/>
    <w:rsid w:val="0073156D"/>
    <w:rsid w:val="00731B80"/>
    <w:rsid w:val="00731FAE"/>
    <w:rsid w:val="00733633"/>
    <w:rsid w:val="00740DA4"/>
    <w:rsid w:val="007451F0"/>
    <w:rsid w:val="00747100"/>
    <w:rsid w:val="00750977"/>
    <w:rsid w:val="0075461C"/>
    <w:rsid w:val="007550CE"/>
    <w:rsid w:val="007563C1"/>
    <w:rsid w:val="0076353C"/>
    <w:rsid w:val="00771AC9"/>
    <w:rsid w:val="00772BE3"/>
    <w:rsid w:val="00772FD9"/>
    <w:rsid w:val="007803F7"/>
    <w:rsid w:val="00782796"/>
    <w:rsid w:val="00787559"/>
    <w:rsid w:val="00787768"/>
    <w:rsid w:val="00791847"/>
    <w:rsid w:val="00793E04"/>
    <w:rsid w:val="00794566"/>
    <w:rsid w:val="00795615"/>
    <w:rsid w:val="00797D57"/>
    <w:rsid w:val="007A44F7"/>
    <w:rsid w:val="007A48E1"/>
    <w:rsid w:val="007A5D23"/>
    <w:rsid w:val="007A61FC"/>
    <w:rsid w:val="007B5C97"/>
    <w:rsid w:val="007C48FF"/>
    <w:rsid w:val="007C4A0B"/>
    <w:rsid w:val="007D5B01"/>
    <w:rsid w:val="007D5C7D"/>
    <w:rsid w:val="007F4694"/>
    <w:rsid w:val="00800043"/>
    <w:rsid w:val="008010FA"/>
    <w:rsid w:val="008068BD"/>
    <w:rsid w:val="008153C7"/>
    <w:rsid w:val="00817594"/>
    <w:rsid w:val="00825CAE"/>
    <w:rsid w:val="00831201"/>
    <w:rsid w:val="00834A9E"/>
    <w:rsid w:val="00835292"/>
    <w:rsid w:val="0083636E"/>
    <w:rsid w:val="008369FC"/>
    <w:rsid w:val="00837310"/>
    <w:rsid w:val="00840D44"/>
    <w:rsid w:val="008431CF"/>
    <w:rsid w:val="00846350"/>
    <w:rsid w:val="00846780"/>
    <w:rsid w:val="008530BB"/>
    <w:rsid w:val="00860231"/>
    <w:rsid w:val="008605D4"/>
    <w:rsid w:val="00861B81"/>
    <w:rsid w:val="008649C0"/>
    <w:rsid w:val="00867147"/>
    <w:rsid w:val="008716D3"/>
    <w:rsid w:val="00875268"/>
    <w:rsid w:val="00880215"/>
    <w:rsid w:val="00884684"/>
    <w:rsid w:val="00886DE9"/>
    <w:rsid w:val="0089085F"/>
    <w:rsid w:val="00891E7E"/>
    <w:rsid w:val="008A46A4"/>
    <w:rsid w:val="008A4800"/>
    <w:rsid w:val="008A4CAA"/>
    <w:rsid w:val="008B0173"/>
    <w:rsid w:val="008B502C"/>
    <w:rsid w:val="008C290D"/>
    <w:rsid w:val="008C7FF8"/>
    <w:rsid w:val="008E23F7"/>
    <w:rsid w:val="008F23AA"/>
    <w:rsid w:val="0090140C"/>
    <w:rsid w:val="00904B36"/>
    <w:rsid w:val="00905D38"/>
    <w:rsid w:val="00907C00"/>
    <w:rsid w:val="00911402"/>
    <w:rsid w:val="00911C05"/>
    <w:rsid w:val="0091284B"/>
    <w:rsid w:val="009156E2"/>
    <w:rsid w:val="00924E7F"/>
    <w:rsid w:val="00930EC8"/>
    <w:rsid w:val="0093258A"/>
    <w:rsid w:val="00933886"/>
    <w:rsid w:val="00936B8C"/>
    <w:rsid w:val="00943BB0"/>
    <w:rsid w:val="00945961"/>
    <w:rsid w:val="0095468D"/>
    <w:rsid w:val="00955FD8"/>
    <w:rsid w:val="00956059"/>
    <w:rsid w:val="009600FC"/>
    <w:rsid w:val="00962B1E"/>
    <w:rsid w:val="00964D87"/>
    <w:rsid w:val="009654A8"/>
    <w:rsid w:val="00970879"/>
    <w:rsid w:val="00970BC9"/>
    <w:rsid w:val="00973896"/>
    <w:rsid w:val="0097604F"/>
    <w:rsid w:val="0098047C"/>
    <w:rsid w:val="00980FD4"/>
    <w:rsid w:val="009832A6"/>
    <w:rsid w:val="00984F3D"/>
    <w:rsid w:val="00990AAA"/>
    <w:rsid w:val="00993600"/>
    <w:rsid w:val="009A0BA8"/>
    <w:rsid w:val="009A2E31"/>
    <w:rsid w:val="009A3FFE"/>
    <w:rsid w:val="009B48C1"/>
    <w:rsid w:val="009B60DE"/>
    <w:rsid w:val="009B7D4B"/>
    <w:rsid w:val="009C007D"/>
    <w:rsid w:val="009D43C6"/>
    <w:rsid w:val="009D5B0B"/>
    <w:rsid w:val="009D600C"/>
    <w:rsid w:val="009E0635"/>
    <w:rsid w:val="009E1718"/>
    <w:rsid w:val="009E3467"/>
    <w:rsid w:val="009E3FD1"/>
    <w:rsid w:val="009F1B6E"/>
    <w:rsid w:val="009F6112"/>
    <w:rsid w:val="00A051BF"/>
    <w:rsid w:val="00A13A87"/>
    <w:rsid w:val="00A1729E"/>
    <w:rsid w:val="00A17E28"/>
    <w:rsid w:val="00A21141"/>
    <w:rsid w:val="00A24811"/>
    <w:rsid w:val="00A3173B"/>
    <w:rsid w:val="00A3693C"/>
    <w:rsid w:val="00A427FA"/>
    <w:rsid w:val="00A42B59"/>
    <w:rsid w:val="00A47256"/>
    <w:rsid w:val="00A55641"/>
    <w:rsid w:val="00A6672B"/>
    <w:rsid w:val="00A70078"/>
    <w:rsid w:val="00A7520E"/>
    <w:rsid w:val="00A76AF1"/>
    <w:rsid w:val="00A76B09"/>
    <w:rsid w:val="00A82AE0"/>
    <w:rsid w:val="00A84828"/>
    <w:rsid w:val="00A851C3"/>
    <w:rsid w:val="00A856DA"/>
    <w:rsid w:val="00A91185"/>
    <w:rsid w:val="00A966EC"/>
    <w:rsid w:val="00AA1B8D"/>
    <w:rsid w:val="00AA2FE1"/>
    <w:rsid w:val="00AA5093"/>
    <w:rsid w:val="00AA5BD9"/>
    <w:rsid w:val="00AA7D43"/>
    <w:rsid w:val="00AB329E"/>
    <w:rsid w:val="00AB5277"/>
    <w:rsid w:val="00AB546F"/>
    <w:rsid w:val="00AB7C7C"/>
    <w:rsid w:val="00AC01F3"/>
    <w:rsid w:val="00AC26DE"/>
    <w:rsid w:val="00AC65E5"/>
    <w:rsid w:val="00AC76AD"/>
    <w:rsid w:val="00AD0288"/>
    <w:rsid w:val="00AD72F1"/>
    <w:rsid w:val="00AD7F9C"/>
    <w:rsid w:val="00AE4587"/>
    <w:rsid w:val="00AE654E"/>
    <w:rsid w:val="00AE6D5B"/>
    <w:rsid w:val="00AE7ECF"/>
    <w:rsid w:val="00AF3AA3"/>
    <w:rsid w:val="00AF63E3"/>
    <w:rsid w:val="00AF7363"/>
    <w:rsid w:val="00AF7692"/>
    <w:rsid w:val="00AF7827"/>
    <w:rsid w:val="00B04CE9"/>
    <w:rsid w:val="00B07A90"/>
    <w:rsid w:val="00B10062"/>
    <w:rsid w:val="00B11C79"/>
    <w:rsid w:val="00B156EE"/>
    <w:rsid w:val="00B2347E"/>
    <w:rsid w:val="00B253FC"/>
    <w:rsid w:val="00B2599D"/>
    <w:rsid w:val="00B32633"/>
    <w:rsid w:val="00B33992"/>
    <w:rsid w:val="00B346D5"/>
    <w:rsid w:val="00B36FB7"/>
    <w:rsid w:val="00B44075"/>
    <w:rsid w:val="00B464C3"/>
    <w:rsid w:val="00B4655F"/>
    <w:rsid w:val="00B51218"/>
    <w:rsid w:val="00B6426C"/>
    <w:rsid w:val="00B65FDB"/>
    <w:rsid w:val="00BA2C29"/>
    <w:rsid w:val="00BA3254"/>
    <w:rsid w:val="00BA5443"/>
    <w:rsid w:val="00BA6EC2"/>
    <w:rsid w:val="00BA7176"/>
    <w:rsid w:val="00BB20A1"/>
    <w:rsid w:val="00BB452C"/>
    <w:rsid w:val="00BC07FB"/>
    <w:rsid w:val="00BC22AC"/>
    <w:rsid w:val="00BE00CC"/>
    <w:rsid w:val="00BE0A69"/>
    <w:rsid w:val="00BE3BBF"/>
    <w:rsid w:val="00BF000E"/>
    <w:rsid w:val="00BF28F6"/>
    <w:rsid w:val="00BF2F2A"/>
    <w:rsid w:val="00BF57E0"/>
    <w:rsid w:val="00BF7FC5"/>
    <w:rsid w:val="00C06A45"/>
    <w:rsid w:val="00C111AC"/>
    <w:rsid w:val="00C14783"/>
    <w:rsid w:val="00C165BB"/>
    <w:rsid w:val="00C27F49"/>
    <w:rsid w:val="00C306BD"/>
    <w:rsid w:val="00C30EE3"/>
    <w:rsid w:val="00C34DEB"/>
    <w:rsid w:val="00C35710"/>
    <w:rsid w:val="00C36E2A"/>
    <w:rsid w:val="00C45540"/>
    <w:rsid w:val="00C52723"/>
    <w:rsid w:val="00C57902"/>
    <w:rsid w:val="00C630BC"/>
    <w:rsid w:val="00C63934"/>
    <w:rsid w:val="00C6661F"/>
    <w:rsid w:val="00C700F7"/>
    <w:rsid w:val="00C714B2"/>
    <w:rsid w:val="00C75FB1"/>
    <w:rsid w:val="00C93665"/>
    <w:rsid w:val="00C950F6"/>
    <w:rsid w:val="00CA07C7"/>
    <w:rsid w:val="00CA0F63"/>
    <w:rsid w:val="00CA1551"/>
    <w:rsid w:val="00CA5701"/>
    <w:rsid w:val="00CA5A50"/>
    <w:rsid w:val="00CA6265"/>
    <w:rsid w:val="00CA65CE"/>
    <w:rsid w:val="00CA7EE7"/>
    <w:rsid w:val="00CB30EB"/>
    <w:rsid w:val="00CB708D"/>
    <w:rsid w:val="00CC4198"/>
    <w:rsid w:val="00CC58A7"/>
    <w:rsid w:val="00CC6B57"/>
    <w:rsid w:val="00CD5A4C"/>
    <w:rsid w:val="00CF63B4"/>
    <w:rsid w:val="00D04254"/>
    <w:rsid w:val="00D05813"/>
    <w:rsid w:val="00D14BD4"/>
    <w:rsid w:val="00D17814"/>
    <w:rsid w:val="00D23F87"/>
    <w:rsid w:val="00D24FB1"/>
    <w:rsid w:val="00D271AB"/>
    <w:rsid w:val="00D301D8"/>
    <w:rsid w:val="00D34643"/>
    <w:rsid w:val="00D369DD"/>
    <w:rsid w:val="00D420E1"/>
    <w:rsid w:val="00D431B7"/>
    <w:rsid w:val="00D468C8"/>
    <w:rsid w:val="00D50592"/>
    <w:rsid w:val="00D50958"/>
    <w:rsid w:val="00D528FC"/>
    <w:rsid w:val="00D52EE2"/>
    <w:rsid w:val="00D55408"/>
    <w:rsid w:val="00D562C8"/>
    <w:rsid w:val="00D56347"/>
    <w:rsid w:val="00D57E6C"/>
    <w:rsid w:val="00D66E47"/>
    <w:rsid w:val="00D9307E"/>
    <w:rsid w:val="00D95CB3"/>
    <w:rsid w:val="00DA083E"/>
    <w:rsid w:val="00DA1C1E"/>
    <w:rsid w:val="00DA1D8C"/>
    <w:rsid w:val="00DA210D"/>
    <w:rsid w:val="00DA59F1"/>
    <w:rsid w:val="00DB3D4E"/>
    <w:rsid w:val="00DB72CC"/>
    <w:rsid w:val="00DC567E"/>
    <w:rsid w:val="00DC64E2"/>
    <w:rsid w:val="00DD08E8"/>
    <w:rsid w:val="00DD1344"/>
    <w:rsid w:val="00DD39B4"/>
    <w:rsid w:val="00DE272F"/>
    <w:rsid w:val="00DE5076"/>
    <w:rsid w:val="00DE64B7"/>
    <w:rsid w:val="00DF72D9"/>
    <w:rsid w:val="00E0529F"/>
    <w:rsid w:val="00E0580E"/>
    <w:rsid w:val="00E065EE"/>
    <w:rsid w:val="00E110CA"/>
    <w:rsid w:val="00E12C1C"/>
    <w:rsid w:val="00E17EE4"/>
    <w:rsid w:val="00E21DAC"/>
    <w:rsid w:val="00E23FB1"/>
    <w:rsid w:val="00E25251"/>
    <w:rsid w:val="00E27565"/>
    <w:rsid w:val="00E338EC"/>
    <w:rsid w:val="00E42172"/>
    <w:rsid w:val="00E44F17"/>
    <w:rsid w:val="00E536F0"/>
    <w:rsid w:val="00E53C13"/>
    <w:rsid w:val="00E55D9E"/>
    <w:rsid w:val="00E572F9"/>
    <w:rsid w:val="00E63BCC"/>
    <w:rsid w:val="00E65103"/>
    <w:rsid w:val="00E700DA"/>
    <w:rsid w:val="00E70312"/>
    <w:rsid w:val="00E70EE1"/>
    <w:rsid w:val="00E76018"/>
    <w:rsid w:val="00E80669"/>
    <w:rsid w:val="00E8431F"/>
    <w:rsid w:val="00E92143"/>
    <w:rsid w:val="00E95118"/>
    <w:rsid w:val="00EA0E3C"/>
    <w:rsid w:val="00EA5BA1"/>
    <w:rsid w:val="00EB1D40"/>
    <w:rsid w:val="00EB2E42"/>
    <w:rsid w:val="00EC11D6"/>
    <w:rsid w:val="00EC27FE"/>
    <w:rsid w:val="00EC3F37"/>
    <w:rsid w:val="00EC4433"/>
    <w:rsid w:val="00ED5046"/>
    <w:rsid w:val="00ED6B91"/>
    <w:rsid w:val="00EE785B"/>
    <w:rsid w:val="00EF0DFE"/>
    <w:rsid w:val="00EF3FD9"/>
    <w:rsid w:val="00EF6197"/>
    <w:rsid w:val="00EF7990"/>
    <w:rsid w:val="00F05B4B"/>
    <w:rsid w:val="00F1012D"/>
    <w:rsid w:val="00F12E96"/>
    <w:rsid w:val="00F139BA"/>
    <w:rsid w:val="00F14DE4"/>
    <w:rsid w:val="00F15B15"/>
    <w:rsid w:val="00F168A4"/>
    <w:rsid w:val="00F226F1"/>
    <w:rsid w:val="00F27AC7"/>
    <w:rsid w:val="00F27B0D"/>
    <w:rsid w:val="00F41A57"/>
    <w:rsid w:val="00F42971"/>
    <w:rsid w:val="00F42A9F"/>
    <w:rsid w:val="00F43017"/>
    <w:rsid w:val="00F46662"/>
    <w:rsid w:val="00F479EF"/>
    <w:rsid w:val="00F5187D"/>
    <w:rsid w:val="00F54195"/>
    <w:rsid w:val="00F54546"/>
    <w:rsid w:val="00F5567C"/>
    <w:rsid w:val="00F603F4"/>
    <w:rsid w:val="00F6073B"/>
    <w:rsid w:val="00F6299A"/>
    <w:rsid w:val="00F63540"/>
    <w:rsid w:val="00F65527"/>
    <w:rsid w:val="00F6678D"/>
    <w:rsid w:val="00F74AFE"/>
    <w:rsid w:val="00F874FF"/>
    <w:rsid w:val="00F875AE"/>
    <w:rsid w:val="00F91296"/>
    <w:rsid w:val="00F941C5"/>
    <w:rsid w:val="00F94662"/>
    <w:rsid w:val="00F949AF"/>
    <w:rsid w:val="00FA6920"/>
    <w:rsid w:val="00FB5C93"/>
    <w:rsid w:val="00FB60E5"/>
    <w:rsid w:val="00FC0869"/>
    <w:rsid w:val="00FD2D8A"/>
    <w:rsid w:val="00FD4771"/>
    <w:rsid w:val="00FD55B7"/>
    <w:rsid w:val="00FE5612"/>
    <w:rsid w:val="00FE6D7B"/>
    <w:rsid w:val="00FF35E7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540"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0451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pPr>
      <w:spacing w:line="360" w:lineRule="auto"/>
      <w:ind w:right="171" w:firstLine="851"/>
      <w:jc w:val="both"/>
    </w:pPr>
    <w:rPr>
      <w:sz w:val="3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rsid w:val="00FD55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FD55B7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993600"/>
    <w:rPr>
      <w:color w:val="0000FF"/>
      <w:u w:val="single"/>
    </w:rPr>
  </w:style>
  <w:style w:type="paragraph" w:customStyle="1" w:styleId="constitle">
    <w:name w:val="constitle"/>
    <w:basedOn w:val="a"/>
    <w:rsid w:val="00B33992"/>
    <w:pPr>
      <w:spacing w:before="100" w:beforeAutospacing="1" w:after="100" w:afterAutospacing="1"/>
    </w:pPr>
    <w:rPr>
      <w:szCs w:val="24"/>
    </w:rPr>
  </w:style>
  <w:style w:type="character" w:styleId="ac">
    <w:name w:val="Strong"/>
    <w:uiPriority w:val="22"/>
    <w:qFormat/>
    <w:rsid w:val="00B33992"/>
    <w:rPr>
      <w:b/>
      <w:bCs/>
    </w:rPr>
  </w:style>
  <w:style w:type="paragraph" w:styleId="ad">
    <w:name w:val="Normal (Web)"/>
    <w:basedOn w:val="a"/>
    <w:link w:val="ae"/>
    <w:uiPriority w:val="99"/>
    <w:unhideWhenUsed/>
    <w:rsid w:val="0068434E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rsid w:val="0068434E"/>
  </w:style>
  <w:style w:type="character" w:customStyle="1" w:styleId="apple-style-span">
    <w:name w:val="apple-style-span"/>
    <w:rsid w:val="00F42A9F"/>
  </w:style>
  <w:style w:type="table" w:styleId="af">
    <w:name w:val="Table Grid"/>
    <w:basedOn w:val="a1"/>
    <w:uiPriority w:val="59"/>
    <w:rsid w:val="003D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C52723"/>
    <w:rPr>
      <w:sz w:val="24"/>
    </w:rPr>
  </w:style>
  <w:style w:type="paragraph" w:customStyle="1" w:styleId="ConsPlusCell">
    <w:name w:val="ConsPlusCell"/>
    <w:rsid w:val="00C527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D56347"/>
    <w:pPr>
      <w:ind w:firstLine="720"/>
      <w:jc w:val="both"/>
    </w:pPr>
    <w:rPr>
      <w:sz w:val="20"/>
    </w:rPr>
  </w:style>
  <w:style w:type="paragraph" w:customStyle="1" w:styleId="11">
    <w:name w:val="Абзац списка1"/>
    <w:basedOn w:val="a"/>
    <w:rsid w:val="00EF0DFE"/>
    <w:pPr>
      <w:ind w:left="720"/>
      <w:contextualSpacing/>
    </w:pPr>
    <w:rPr>
      <w:szCs w:val="24"/>
    </w:rPr>
  </w:style>
  <w:style w:type="paragraph" w:styleId="31">
    <w:name w:val="Body Text 3"/>
    <w:basedOn w:val="a"/>
    <w:link w:val="32"/>
    <w:rsid w:val="00FA692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A6920"/>
    <w:rPr>
      <w:sz w:val="16"/>
      <w:szCs w:val="16"/>
    </w:rPr>
  </w:style>
  <w:style w:type="paragraph" w:styleId="af0">
    <w:name w:val="List Paragraph"/>
    <w:basedOn w:val="a"/>
    <w:uiPriority w:val="1"/>
    <w:qFormat/>
    <w:rsid w:val="00B46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ody Text"/>
    <w:basedOn w:val="a"/>
    <w:link w:val="af2"/>
    <w:rsid w:val="002535D4"/>
    <w:pPr>
      <w:spacing w:after="120"/>
    </w:pPr>
  </w:style>
  <w:style w:type="character" w:customStyle="1" w:styleId="af2">
    <w:name w:val="Основной текст Знак"/>
    <w:link w:val="af1"/>
    <w:rsid w:val="002535D4"/>
    <w:rPr>
      <w:sz w:val="24"/>
    </w:rPr>
  </w:style>
  <w:style w:type="character" w:customStyle="1" w:styleId="10">
    <w:name w:val="Заголовок 1 Знак"/>
    <w:link w:val="1"/>
    <w:rsid w:val="002535D4"/>
    <w:rPr>
      <w:b/>
      <w:sz w:val="28"/>
    </w:rPr>
  </w:style>
  <w:style w:type="character" w:customStyle="1" w:styleId="20">
    <w:name w:val="Заголовок 2 Знак"/>
    <w:link w:val="2"/>
    <w:rsid w:val="002535D4"/>
    <w:rPr>
      <w:sz w:val="28"/>
    </w:rPr>
  </w:style>
  <w:style w:type="paragraph" w:customStyle="1" w:styleId="ConsPlusNormal">
    <w:name w:val="ConsPlusNormal"/>
    <w:rsid w:val="00253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Обычный (веб) Знак"/>
    <w:link w:val="ad"/>
    <w:uiPriority w:val="99"/>
    <w:rsid w:val="002535D4"/>
    <w:rPr>
      <w:sz w:val="24"/>
      <w:szCs w:val="24"/>
    </w:rPr>
  </w:style>
  <w:style w:type="paragraph" w:customStyle="1" w:styleId="u">
    <w:name w:val="u"/>
    <w:basedOn w:val="a"/>
    <w:rsid w:val="002535D4"/>
    <w:pPr>
      <w:spacing w:before="100" w:beforeAutospacing="1" w:after="100" w:afterAutospacing="1"/>
    </w:pPr>
    <w:rPr>
      <w:szCs w:val="24"/>
    </w:rPr>
  </w:style>
  <w:style w:type="character" w:customStyle="1" w:styleId="ep">
    <w:name w:val="ep"/>
    <w:rsid w:val="002535D4"/>
  </w:style>
  <w:style w:type="character" w:customStyle="1" w:styleId="a8">
    <w:name w:val="Нижний колонтитул Знак"/>
    <w:link w:val="a7"/>
    <w:uiPriority w:val="99"/>
    <w:rsid w:val="002535D4"/>
    <w:rPr>
      <w:sz w:val="24"/>
    </w:rPr>
  </w:style>
  <w:style w:type="character" w:customStyle="1" w:styleId="a4">
    <w:name w:val="Основной текст с отступом Знак"/>
    <w:link w:val="a3"/>
    <w:uiPriority w:val="99"/>
    <w:rsid w:val="002535D4"/>
    <w:rPr>
      <w:sz w:val="28"/>
    </w:rPr>
  </w:style>
  <w:style w:type="paragraph" w:customStyle="1" w:styleId="211">
    <w:name w:val="Основной текст с отступом 21"/>
    <w:basedOn w:val="a"/>
    <w:rsid w:val="002535D4"/>
    <w:pPr>
      <w:suppressAutoHyphens/>
      <w:ind w:left="708"/>
      <w:jc w:val="both"/>
    </w:pPr>
    <w:rPr>
      <w:szCs w:val="24"/>
      <w:lang w:eastAsia="ar-SA"/>
    </w:rPr>
  </w:style>
  <w:style w:type="paragraph" w:styleId="af3">
    <w:name w:val="Subtitle"/>
    <w:basedOn w:val="a"/>
    <w:link w:val="af4"/>
    <w:qFormat/>
    <w:rsid w:val="002535D4"/>
    <w:pPr>
      <w:jc w:val="center"/>
    </w:pPr>
    <w:rPr>
      <w:sz w:val="32"/>
      <w:szCs w:val="24"/>
    </w:rPr>
  </w:style>
  <w:style w:type="character" w:customStyle="1" w:styleId="af4">
    <w:name w:val="Подзаголовок Знак"/>
    <w:link w:val="af3"/>
    <w:rsid w:val="002535D4"/>
    <w:rPr>
      <w:sz w:val="32"/>
      <w:szCs w:val="24"/>
    </w:rPr>
  </w:style>
  <w:style w:type="paragraph" w:styleId="HTML">
    <w:name w:val="HTML Preformatted"/>
    <w:basedOn w:val="a"/>
    <w:link w:val="HTML0"/>
    <w:rsid w:val="0025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2535D4"/>
    <w:rPr>
      <w:rFonts w:ascii="Courier New" w:hAnsi="Courier New" w:cs="Courier New"/>
    </w:rPr>
  </w:style>
  <w:style w:type="paragraph" w:customStyle="1" w:styleId="12">
    <w:name w:val="марк список 1"/>
    <w:basedOn w:val="a"/>
    <w:rsid w:val="002535D4"/>
    <w:pPr>
      <w:tabs>
        <w:tab w:val="left" w:pos="360"/>
      </w:tabs>
      <w:spacing w:before="120" w:after="120"/>
      <w:jc w:val="both"/>
    </w:pPr>
    <w:rPr>
      <w:lang w:eastAsia="ar-SA"/>
    </w:rPr>
  </w:style>
  <w:style w:type="paragraph" w:customStyle="1" w:styleId="13">
    <w:name w:val="нум список 1"/>
    <w:basedOn w:val="12"/>
    <w:rsid w:val="002535D4"/>
  </w:style>
  <w:style w:type="paragraph" w:customStyle="1" w:styleId="Default">
    <w:name w:val="Default"/>
    <w:rsid w:val="002535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2535D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ConsPlusNonformat">
    <w:name w:val="ConsPlusNonformat"/>
    <w:rsid w:val="002535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5">
    <w:name w:val="Содержимое таблицы"/>
    <w:basedOn w:val="a"/>
    <w:rsid w:val="002535D4"/>
    <w:pPr>
      <w:suppressLineNumbers/>
      <w:suppressAutoHyphens/>
    </w:pPr>
    <w:rPr>
      <w:szCs w:val="24"/>
      <w:lang w:eastAsia="ar-SA"/>
    </w:rPr>
  </w:style>
  <w:style w:type="character" w:customStyle="1" w:styleId="22">
    <w:name w:val="Основной текст с отступом 2 Знак"/>
    <w:link w:val="21"/>
    <w:rsid w:val="002535D4"/>
    <w:rPr>
      <w:sz w:val="32"/>
    </w:rPr>
  </w:style>
  <w:style w:type="paragraph" w:customStyle="1" w:styleId="af6">
    <w:name w:val="Таблицы (моноширинный)"/>
    <w:basedOn w:val="a"/>
    <w:next w:val="a"/>
    <w:rsid w:val="002535D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f7">
    <w:name w:val="Цветовое выделение"/>
    <w:rsid w:val="002535D4"/>
    <w:rPr>
      <w:b/>
      <w:bCs/>
      <w:color w:val="000080"/>
      <w:sz w:val="20"/>
      <w:szCs w:val="20"/>
    </w:rPr>
  </w:style>
  <w:style w:type="paragraph" w:customStyle="1" w:styleId="p4">
    <w:name w:val="p4"/>
    <w:basedOn w:val="a"/>
    <w:rsid w:val="002535D4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character" w:customStyle="1" w:styleId="maintext1">
    <w:name w:val="maintext1"/>
    <w:rsid w:val="002535D4"/>
    <w:rPr>
      <w:vanish w:val="0"/>
      <w:webHidden w:val="0"/>
      <w:sz w:val="20"/>
      <w:szCs w:val="20"/>
      <w:specVanish w:val="0"/>
    </w:rPr>
  </w:style>
  <w:style w:type="character" w:customStyle="1" w:styleId="30">
    <w:name w:val="Заголовок 3 Знак"/>
    <w:link w:val="3"/>
    <w:uiPriority w:val="9"/>
    <w:rsid w:val="002535D4"/>
    <w:rPr>
      <w:sz w:val="28"/>
    </w:rPr>
  </w:style>
  <w:style w:type="paragraph" w:customStyle="1" w:styleId="pboth">
    <w:name w:val="pboth"/>
    <w:basedOn w:val="a"/>
    <w:rsid w:val="002535D4"/>
    <w:pPr>
      <w:spacing w:before="100" w:beforeAutospacing="1" w:after="100" w:afterAutospacing="1"/>
    </w:pPr>
    <w:rPr>
      <w:szCs w:val="24"/>
    </w:rPr>
  </w:style>
  <w:style w:type="character" w:styleId="af8">
    <w:name w:val="Emphasis"/>
    <w:uiPriority w:val="20"/>
    <w:qFormat/>
    <w:rsid w:val="002535D4"/>
    <w:rPr>
      <w:i/>
      <w:iCs/>
    </w:rPr>
  </w:style>
  <w:style w:type="paragraph" w:styleId="af9">
    <w:name w:val="No Spacing"/>
    <w:uiPriority w:val="1"/>
    <w:qFormat/>
    <w:rsid w:val="002535D4"/>
    <w:rPr>
      <w:rFonts w:ascii="Calibri" w:eastAsia="Calibri" w:hAnsi="Calibri"/>
      <w:sz w:val="22"/>
      <w:szCs w:val="22"/>
      <w:lang w:eastAsia="en-US"/>
    </w:rPr>
  </w:style>
  <w:style w:type="character" w:customStyle="1" w:styleId="js-doc-mark">
    <w:name w:val="js-doc-mark"/>
    <w:basedOn w:val="a0"/>
    <w:rsid w:val="00594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540"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04510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pPr>
      <w:spacing w:line="360" w:lineRule="auto"/>
      <w:ind w:right="171" w:firstLine="851"/>
      <w:jc w:val="both"/>
    </w:pPr>
    <w:rPr>
      <w:sz w:val="3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Balloon Text"/>
    <w:basedOn w:val="a"/>
    <w:link w:val="aa"/>
    <w:uiPriority w:val="99"/>
    <w:rsid w:val="00FD55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FD55B7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993600"/>
    <w:rPr>
      <w:color w:val="0000FF"/>
      <w:u w:val="single"/>
    </w:rPr>
  </w:style>
  <w:style w:type="paragraph" w:customStyle="1" w:styleId="constitle">
    <w:name w:val="constitle"/>
    <w:basedOn w:val="a"/>
    <w:rsid w:val="00B33992"/>
    <w:pPr>
      <w:spacing w:before="100" w:beforeAutospacing="1" w:after="100" w:afterAutospacing="1"/>
    </w:pPr>
    <w:rPr>
      <w:szCs w:val="24"/>
    </w:rPr>
  </w:style>
  <w:style w:type="character" w:styleId="ac">
    <w:name w:val="Strong"/>
    <w:uiPriority w:val="22"/>
    <w:qFormat/>
    <w:rsid w:val="00B33992"/>
    <w:rPr>
      <w:b/>
      <w:bCs/>
    </w:rPr>
  </w:style>
  <w:style w:type="paragraph" w:styleId="ad">
    <w:name w:val="Normal (Web)"/>
    <w:basedOn w:val="a"/>
    <w:link w:val="ae"/>
    <w:uiPriority w:val="99"/>
    <w:unhideWhenUsed/>
    <w:rsid w:val="0068434E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rsid w:val="0068434E"/>
  </w:style>
  <w:style w:type="character" w:customStyle="1" w:styleId="apple-style-span">
    <w:name w:val="apple-style-span"/>
    <w:rsid w:val="00F42A9F"/>
  </w:style>
  <w:style w:type="table" w:styleId="af">
    <w:name w:val="Table Grid"/>
    <w:basedOn w:val="a1"/>
    <w:uiPriority w:val="59"/>
    <w:rsid w:val="003D2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C52723"/>
    <w:rPr>
      <w:sz w:val="24"/>
    </w:rPr>
  </w:style>
  <w:style w:type="paragraph" w:customStyle="1" w:styleId="ConsPlusCell">
    <w:name w:val="ConsPlusCell"/>
    <w:rsid w:val="00C527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D56347"/>
    <w:pPr>
      <w:ind w:firstLine="720"/>
      <w:jc w:val="both"/>
    </w:pPr>
    <w:rPr>
      <w:sz w:val="20"/>
    </w:rPr>
  </w:style>
  <w:style w:type="paragraph" w:customStyle="1" w:styleId="11">
    <w:name w:val="Абзац списка1"/>
    <w:basedOn w:val="a"/>
    <w:rsid w:val="00EF0DFE"/>
    <w:pPr>
      <w:ind w:left="720"/>
      <w:contextualSpacing/>
    </w:pPr>
    <w:rPr>
      <w:szCs w:val="24"/>
    </w:rPr>
  </w:style>
  <w:style w:type="paragraph" w:styleId="31">
    <w:name w:val="Body Text 3"/>
    <w:basedOn w:val="a"/>
    <w:link w:val="32"/>
    <w:rsid w:val="00FA692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A6920"/>
    <w:rPr>
      <w:sz w:val="16"/>
      <w:szCs w:val="16"/>
    </w:rPr>
  </w:style>
  <w:style w:type="paragraph" w:styleId="af0">
    <w:name w:val="List Paragraph"/>
    <w:basedOn w:val="a"/>
    <w:uiPriority w:val="1"/>
    <w:qFormat/>
    <w:rsid w:val="00B46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ody Text"/>
    <w:basedOn w:val="a"/>
    <w:link w:val="af2"/>
    <w:rsid w:val="002535D4"/>
    <w:pPr>
      <w:spacing w:after="120"/>
    </w:pPr>
  </w:style>
  <w:style w:type="character" w:customStyle="1" w:styleId="af2">
    <w:name w:val="Основной текст Знак"/>
    <w:link w:val="af1"/>
    <w:rsid w:val="002535D4"/>
    <w:rPr>
      <w:sz w:val="24"/>
    </w:rPr>
  </w:style>
  <w:style w:type="character" w:customStyle="1" w:styleId="10">
    <w:name w:val="Заголовок 1 Знак"/>
    <w:link w:val="1"/>
    <w:rsid w:val="002535D4"/>
    <w:rPr>
      <w:b/>
      <w:sz w:val="28"/>
    </w:rPr>
  </w:style>
  <w:style w:type="character" w:customStyle="1" w:styleId="20">
    <w:name w:val="Заголовок 2 Знак"/>
    <w:link w:val="2"/>
    <w:rsid w:val="002535D4"/>
    <w:rPr>
      <w:sz w:val="28"/>
    </w:rPr>
  </w:style>
  <w:style w:type="paragraph" w:customStyle="1" w:styleId="ConsPlusNormal">
    <w:name w:val="ConsPlusNormal"/>
    <w:rsid w:val="00253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Обычный (веб) Знак"/>
    <w:link w:val="ad"/>
    <w:uiPriority w:val="99"/>
    <w:rsid w:val="002535D4"/>
    <w:rPr>
      <w:sz w:val="24"/>
      <w:szCs w:val="24"/>
    </w:rPr>
  </w:style>
  <w:style w:type="paragraph" w:customStyle="1" w:styleId="u">
    <w:name w:val="u"/>
    <w:basedOn w:val="a"/>
    <w:rsid w:val="002535D4"/>
    <w:pPr>
      <w:spacing w:before="100" w:beforeAutospacing="1" w:after="100" w:afterAutospacing="1"/>
    </w:pPr>
    <w:rPr>
      <w:szCs w:val="24"/>
    </w:rPr>
  </w:style>
  <w:style w:type="character" w:customStyle="1" w:styleId="ep">
    <w:name w:val="ep"/>
    <w:rsid w:val="002535D4"/>
  </w:style>
  <w:style w:type="character" w:customStyle="1" w:styleId="a8">
    <w:name w:val="Нижний колонтитул Знак"/>
    <w:link w:val="a7"/>
    <w:uiPriority w:val="99"/>
    <w:rsid w:val="002535D4"/>
    <w:rPr>
      <w:sz w:val="24"/>
    </w:rPr>
  </w:style>
  <w:style w:type="character" w:customStyle="1" w:styleId="a4">
    <w:name w:val="Основной текст с отступом Знак"/>
    <w:link w:val="a3"/>
    <w:uiPriority w:val="99"/>
    <w:rsid w:val="002535D4"/>
    <w:rPr>
      <w:sz w:val="28"/>
    </w:rPr>
  </w:style>
  <w:style w:type="paragraph" w:customStyle="1" w:styleId="211">
    <w:name w:val="Основной текст с отступом 21"/>
    <w:basedOn w:val="a"/>
    <w:rsid w:val="002535D4"/>
    <w:pPr>
      <w:suppressAutoHyphens/>
      <w:ind w:left="708"/>
      <w:jc w:val="both"/>
    </w:pPr>
    <w:rPr>
      <w:szCs w:val="24"/>
      <w:lang w:eastAsia="ar-SA"/>
    </w:rPr>
  </w:style>
  <w:style w:type="paragraph" w:styleId="af3">
    <w:name w:val="Subtitle"/>
    <w:basedOn w:val="a"/>
    <w:link w:val="af4"/>
    <w:qFormat/>
    <w:rsid w:val="002535D4"/>
    <w:pPr>
      <w:jc w:val="center"/>
    </w:pPr>
    <w:rPr>
      <w:sz w:val="32"/>
      <w:szCs w:val="24"/>
    </w:rPr>
  </w:style>
  <w:style w:type="character" w:customStyle="1" w:styleId="af4">
    <w:name w:val="Подзаголовок Знак"/>
    <w:link w:val="af3"/>
    <w:rsid w:val="002535D4"/>
    <w:rPr>
      <w:sz w:val="32"/>
      <w:szCs w:val="24"/>
    </w:rPr>
  </w:style>
  <w:style w:type="paragraph" w:styleId="HTML">
    <w:name w:val="HTML Preformatted"/>
    <w:basedOn w:val="a"/>
    <w:link w:val="HTML0"/>
    <w:rsid w:val="0025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2535D4"/>
    <w:rPr>
      <w:rFonts w:ascii="Courier New" w:hAnsi="Courier New" w:cs="Courier New"/>
    </w:rPr>
  </w:style>
  <w:style w:type="paragraph" w:customStyle="1" w:styleId="12">
    <w:name w:val="марк список 1"/>
    <w:basedOn w:val="a"/>
    <w:rsid w:val="002535D4"/>
    <w:pPr>
      <w:tabs>
        <w:tab w:val="left" w:pos="360"/>
      </w:tabs>
      <w:spacing w:before="120" w:after="120"/>
      <w:jc w:val="both"/>
    </w:pPr>
    <w:rPr>
      <w:lang w:eastAsia="ar-SA"/>
    </w:rPr>
  </w:style>
  <w:style w:type="paragraph" w:customStyle="1" w:styleId="13">
    <w:name w:val="нум список 1"/>
    <w:basedOn w:val="12"/>
    <w:rsid w:val="002535D4"/>
  </w:style>
  <w:style w:type="paragraph" w:customStyle="1" w:styleId="Default">
    <w:name w:val="Default"/>
    <w:rsid w:val="002535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2535D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ConsPlusNonformat">
    <w:name w:val="ConsPlusNonformat"/>
    <w:rsid w:val="002535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5">
    <w:name w:val="Содержимое таблицы"/>
    <w:basedOn w:val="a"/>
    <w:rsid w:val="002535D4"/>
    <w:pPr>
      <w:suppressLineNumbers/>
      <w:suppressAutoHyphens/>
    </w:pPr>
    <w:rPr>
      <w:szCs w:val="24"/>
      <w:lang w:eastAsia="ar-SA"/>
    </w:rPr>
  </w:style>
  <w:style w:type="character" w:customStyle="1" w:styleId="22">
    <w:name w:val="Основной текст с отступом 2 Знак"/>
    <w:link w:val="21"/>
    <w:rsid w:val="002535D4"/>
    <w:rPr>
      <w:sz w:val="32"/>
    </w:rPr>
  </w:style>
  <w:style w:type="paragraph" w:customStyle="1" w:styleId="af6">
    <w:name w:val="Таблицы (моноширинный)"/>
    <w:basedOn w:val="a"/>
    <w:next w:val="a"/>
    <w:rsid w:val="002535D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f7">
    <w:name w:val="Цветовое выделение"/>
    <w:rsid w:val="002535D4"/>
    <w:rPr>
      <w:b/>
      <w:bCs/>
      <w:color w:val="000080"/>
      <w:sz w:val="20"/>
      <w:szCs w:val="20"/>
    </w:rPr>
  </w:style>
  <w:style w:type="paragraph" w:customStyle="1" w:styleId="p4">
    <w:name w:val="p4"/>
    <w:basedOn w:val="a"/>
    <w:rsid w:val="002535D4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character" w:customStyle="1" w:styleId="maintext1">
    <w:name w:val="maintext1"/>
    <w:rsid w:val="002535D4"/>
    <w:rPr>
      <w:vanish w:val="0"/>
      <w:webHidden w:val="0"/>
      <w:sz w:val="20"/>
      <w:szCs w:val="20"/>
      <w:specVanish w:val="0"/>
    </w:rPr>
  </w:style>
  <w:style w:type="character" w:customStyle="1" w:styleId="30">
    <w:name w:val="Заголовок 3 Знак"/>
    <w:link w:val="3"/>
    <w:uiPriority w:val="9"/>
    <w:rsid w:val="002535D4"/>
    <w:rPr>
      <w:sz w:val="28"/>
    </w:rPr>
  </w:style>
  <w:style w:type="paragraph" w:customStyle="1" w:styleId="pboth">
    <w:name w:val="pboth"/>
    <w:basedOn w:val="a"/>
    <w:rsid w:val="002535D4"/>
    <w:pPr>
      <w:spacing w:before="100" w:beforeAutospacing="1" w:after="100" w:afterAutospacing="1"/>
    </w:pPr>
    <w:rPr>
      <w:szCs w:val="24"/>
    </w:rPr>
  </w:style>
  <w:style w:type="character" w:styleId="af8">
    <w:name w:val="Emphasis"/>
    <w:uiPriority w:val="20"/>
    <w:qFormat/>
    <w:rsid w:val="002535D4"/>
    <w:rPr>
      <w:i/>
      <w:iCs/>
    </w:rPr>
  </w:style>
  <w:style w:type="paragraph" w:styleId="af9">
    <w:name w:val="No Spacing"/>
    <w:uiPriority w:val="1"/>
    <w:qFormat/>
    <w:rsid w:val="002535D4"/>
    <w:rPr>
      <w:rFonts w:ascii="Calibri" w:eastAsia="Calibri" w:hAnsi="Calibri"/>
      <w:sz w:val="22"/>
      <w:szCs w:val="22"/>
      <w:lang w:eastAsia="en-US"/>
    </w:rPr>
  </w:style>
  <w:style w:type="character" w:customStyle="1" w:styleId="js-doc-mark">
    <w:name w:val="js-doc-mark"/>
    <w:basedOn w:val="a0"/>
    <w:rsid w:val="00594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&#1055;&#1079;&#1072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B76B-2ED7-4D90-B3D2-D93B0A04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Пзам</Template>
  <TotalTime>203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spec-mb</dc:creator>
  <cp:lastModifiedBy>Инспектор</cp:lastModifiedBy>
  <cp:revision>71</cp:revision>
  <cp:lastPrinted>2026-08-25T07:38:00Z</cp:lastPrinted>
  <dcterms:created xsi:type="dcterms:W3CDTF">2026-08-11T14:35:00Z</dcterms:created>
  <dcterms:modified xsi:type="dcterms:W3CDTF">2026-09-08T06:37:00Z</dcterms:modified>
</cp:coreProperties>
</file>